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left w:w="170" w:type="dxa"/>
          <w:bottom w:w="85" w:type="dxa"/>
          <w:right w:w="170" w:type="dxa"/>
        </w:tblCellMar>
        <w:tblLook w:val="04A0" w:firstRow="1" w:lastRow="0" w:firstColumn="1" w:lastColumn="0" w:noHBand="0" w:noVBand="1"/>
      </w:tblPr>
      <w:tblGrid>
        <w:gridCol w:w="2152"/>
        <w:gridCol w:w="3230"/>
        <w:gridCol w:w="3229"/>
        <w:gridCol w:w="2154"/>
      </w:tblGrid>
      <w:tr w:rsidR="00BA6CFC" w:rsidRPr="00BA6CFC" w14:paraId="31EE599D" w14:textId="77777777" w:rsidTr="00BB0994">
        <w:trPr>
          <w:trHeight w:val="1984"/>
        </w:trPr>
        <w:tc>
          <w:tcPr>
            <w:tcW w:w="2152" w:type="dxa"/>
            <w:vAlign w:val="center"/>
          </w:tcPr>
          <w:p w14:paraId="63FA15CF" w14:textId="0D4F4702" w:rsidR="0063275F" w:rsidRPr="0063275F" w:rsidRDefault="0063275F" w:rsidP="0063275F">
            <w:pPr>
              <w:rPr>
                <w:noProof/>
                <w:color w:val="131313" w:themeColor="text1"/>
              </w:rPr>
            </w:pPr>
            <w:r w:rsidRPr="0063275F">
              <w:rPr>
                <w:noProof/>
                <w:color w:val="131313" w:themeColor="text1"/>
              </w:rPr>
              <w:drawing>
                <wp:inline distT="0" distB="0" distL="0" distR="0" wp14:anchorId="4111D3E0" wp14:editId="38BB5984">
                  <wp:extent cx="1269606" cy="826770"/>
                  <wp:effectExtent l="0" t="0" r="6985" b="0"/>
                  <wp:docPr id="17513637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205" cy="83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391E1" w14:textId="6C3ED22C" w:rsidR="008C6237" w:rsidRPr="00BA6CFC" w:rsidRDefault="008C6237" w:rsidP="00BB0994">
            <w:pPr>
              <w:spacing w:after="0" w:line="240" w:lineRule="auto"/>
              <w:jc w:val="center"/>
              <w:rPr>
                <w:color w:val="131313" w:themeColor="text1"/>
              </w:rPr>
            </w:pPr>
          </w:p>
        </w:tc>
        <w:tc>
          <w:tcPr>
            <w:tcW w:w="8613" w:type="dxa"/>
            <w:gridSpan w:val="3"/>
            <w:vAlign w:val="center"/>
          </w:tcPr>
          <w:p w14:paraId="0BFADC9E" w14:textId="5B8E5AEE" w:rsidR="008C6237" w:rsidRPr="00BD1277" w:rsidRDefault="00BD1277" w:rsidP="00BB0994">
            <w:pPr>
              <w:spacing w:after="0" w:line="240" w:lineRule="auto"/>
              <w:jc w:val="left"/>
              <w:rPr>
                <w:rFonts w:ascii="Algerian" w:hAnsi="Algerian"/>
                <w:b/>
                <w:bCs/>
                <w:color w:val="3A4F9D" w:themeColor="accent3"/>
                <w:sz w:val="56"/>
                <w:szCs w:val="56"/>
              </w:rPr>
            </w:pPr>
            <w:r w:rsidRPr="00380FC4">
              <w:rPr>
                <w:rFonts w:ascii="Algerian" w:hAnsi="Algerian"/>
                <w:b/>
                <w:bCs/>
                <w:color w:val="0070C0"/>
                <w:sz w:val="56"/>
                <w:szCs w:val="56"/>
              </w:rPr>
              <w:t>Summerhill Care Home</w:t>
            </w:r>
          </w:p>
        </w:tc>
      </w:tr>
      <w:tr w:rsidR="00BA6CFC" w:rsidRPr="00BA6CFC" w14:paraId="4E1F650C" w14:textId="77777777" w:rsidTr="00BB0994">
        <w:trPr>
          <w:trHeight w:val="567"/>
        </w:trPr>
        <w:tc>
          <w:tcPr>
            <w:tcW w:w="10765" w:type="dxa"/>
            <w:gridSpan w:val="4"/>
          </w:tcPr>
          <w:p w14:paraId="31D4DC97" w14:textId="1780E7CF" w:rsidR="008C6237" w:rsidRPr="00BA6CFC" w:rsidRDefault="00097734" w:rsidP="00BB0994">
            <w:pPr>
              <w:spacing w:after="0" w:line="240" w:lineRule="auto"/>
              <w:rPr>
                <w:b/>
                <w:bCs/>
                <w:color w:val="3A4F9D" w:themeColor="accent3"/>
                <w:sz w:val="32"/>
                <w:szCs w:val="40"/>
              </w:rPr>
            </w:pPr>
            <w:r>
              <w:rPr>
                <w:b/>
                <w:bCs/>
                <w:color w:val="0070C0"/>
                <w:sz w:val="32"/>
                <w:szCs w:val="40"/>
              </w:rPr>
              <w:t xml:space="preserve">February </w:t>
            </w:r>
            <w:r w:rsidR="00BD1277" w:rsidRPr="00380FC4">
              <w:rPr>
                <w:b/>
                <w:bCs/>
                <w:color w:val="0070C0"/>
                <w:sz w:val="32"/>
                <w:szCs w:val="40"/>
              </w:rPr>
              <w:t>News Letter</w:t>
            </w:r>
          </w:p>
        </w:tc>
      </w:tr>
      <w:tr w:rsidR="00B21228" w:rsidRPr="00BA6CFC" w14:paraId="17119DF2" w14:textId="77777777" w:rsidTr="00BB0994">
        <w:trPr>
          <w:trHeight w:val="567"/>
        </w:trPr>
        <w:tc>
          <w:tcPr>
            <w:tcW w:w="8611" w:type="dxa"/>
            <w:gridSpan w:val="3"/>
            <w:tcBorders>
              <w:bottom w:val="single" w:sz="8" w:space="0" w:color="29294D" w:themeColor="accent2"/>
            </w:tcBorders>
            <w:vAlign w:val="bottom"/>
          </w:tcPr>
          <w:p w14:paraId="2A783EA7" w14:textId="5B22D3B6" w:rsidR="00B21228" w:rsidRPr="00BD1277" w:rsidRDefault="00B21228" w:rsidP="00B21228">
            <w:pPr>
              <w:spacing w:after="0" w:line="240" w:lineRule="auto"/>
              <w:jc w:val="left"/>
              <w:rPr>
                <w:rFonts w:ascii="Blackadder ITC" w:hAnsi="Blackadder ITC"/>
                <w:b/>
                <w:bCs/>
                <w:color w:val="131313" w:themeColor="text1"/>
                <w:sz w:val="56"/>
                <w:szCs w:val="56"/>
              </w:rPr>
            </w:pPr>
            <w:r>
              <w:rPr>
                <w:b/>
                <w:bCs/>
                <w:color w:val="131313" w:themeColor="text1"/>
                <w:sz w:val="32"/>
                <w:szCs w:val="32"/>
              </w:rPr>
              <w:t xml:space="preserve">Welcome </w:t>
            </w:r>
          </w:p>
        </w:tc>
        <w:tc>
          <w:tcPr>
            <w:tcW w:w="2154" w:type="dxa"/>
            <w:vMerge w:val="restart"/>
            <w:vAlign w:val="center"/>
          </w:tcPr>
          <w:p w14:paraId="056F3A06" w14:textId="2EF1F0BF" w:rsidR="00B21228" w:rsidRPr="00BA6CFC" w:rsidRDefault="00097734" w:rsidP="00B21228">
            <w:pPr>
              <w:spacing w:after="0" w:line="240" w:lineRule="auto"/>
              <w:jc w:val="center"/>
              <w:rPr>
                <w:b/>
                <w:bCs/>
                <w:color w:val="131313" w:themeColor="text1"/>
              </w:rPr>
            </w:pPr>
            <w:r>
              <w:rPr>
                <w:noProof/>
              </w:rPr>
              <w:drawing>
                <wp:inline distT="0" distB="0" distL="0" distR="0" wp14:anchorId="7F280333" wp14:editId="34B27C32">
                  <wp:extent cx="1151890" cy="1536065"/>
                  <wp:effectExtent l="0" t="0" r="0" b="6985"/>
                  <wp:docPr id="1182510874" name="Picture 4" descr="May be an image of ‎heart, lace and ‎text that says '‎وععلعاملعة Happy Valentine's Day‎'‎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y be an image of ‎heart, lace and ‎text that says '‎وععلعاملعة Happy Valentine's Day‎'‎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8" w:rsidRPr="00BA6CFC" w14:paraId="727B9971" w14:textId="77777777" w:rsidTr="00BB0994">
        <w:trPr>
          <w:trHeight w:val="1984"/>
        </w:trPr>
        <w:tc>
          <w:tcPr>
            <w:tcW w:w="8611" w:type="dxa"/>
            <w:gridSpan w:val="3"/>
            <w:tcBorders>
              <w:top w:val="single" w:sz="8" w:space="0" w:color="29294D" w:themeColor="accent2"/>
            </w:tcBorders>
          </w:tcPr>
          <w:p w14:paraId="6D779D81" w14:textId="77777777" w:rsidR="00380FC4" w:rsidRDefault="00097734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b/>
                <w:bCs/>
                <w:color w:val="131313" w:themeColor="text1"/>
              </w:rPr>
              <w:t xml:space="preserve">Welcome to February’s newsletter. Love is in the air this month as we celebrate Valentine Day with the fabulous Elvis. </w:t>
            </w:r>
          </w:p>
          <w:p w14:paraId="07B9EF89" w14:textId="77777777" w:rsidR="00097734" w:rsidRDefault="00097734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b/>
                <w:bCs/>
                <w:color w:val="131313" w:themeColor="text1"/>
              </w:rPr>
              <w:t xml:space="preserve">We have enjoyed an array of activities again this month, we welcomed back the Pony and as </w:t>
            </w:r>
            <w:r w:rsidR="001529A0">
              <w:rPr>
                <w:b/>
                <w:bCs/>
                <w:color w:val="131313" w:themeColor="text1"/>
              </w:rPr>
              <w:t>always,</w:t>
            </w:r>
            <w:r>
              <w:rPr>
                <w:b/>
                <w:bCs/>
                <w:color w:val="131313" w:themeColor="text1"/>
              </w:rPr>
              <w:t xml:space="preserve"> a big hit with the residents. </w:t>
            </w:r>
            <w:r w:rsidR="001529A0">
              <w:rPr>
                <w:b/>
                <w:bCs/>
                <w:color w:val="131313" w:themeColor="text1"/>
              </w:rPr>
              <w:t xml:space="preserve">We have enjoyed pancakes and our first trip out of the year. </w:t>
            </w:r>
          </w:p>
          <w:p w14:paraId="1CCDDF00" w14:textId="77777777" w:rsidR="001529A0" w:rsidRDefault="001529A0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b/>
                <w:bCs/>
                <w:color w:val="131313" w:themeColor="text1"/>
              </w:rPr>
              <w:t xml:space="preserve">Next month is </w:t>
            </w:r>
            <w:r w:rsidR="004230A4">
              <w:rPr>
                <w:b/>
                <w:bCs/>
                <w:color w:val="131313" w:themeColor="text1"/>
              </w:rPr>
              <w:t>Mother’s Day</w:t>
            </w:r>
            <w:r>
              <w:rPr>
                <w:b/>
                <w:bCs/>
                <w:color w:val="131313" w:themeColor="text1"/>
              </w:rPr>
              <w:t xml:space="preserve"> and we will be doing something special for that, so keep an eye out for details</w:t>
            </w:r>
            <w:r w:rsidR="004230A4">
              <w:rPr>
                <w:b/>
                <w:bCs/>
                <w:color w:val="131313" w:themeColor="text1"/>
              </w:rPr>
              <w:t>.</w:t>
            </w:r>
          </w:p>
          <w:p w14:paraId="5F037911" w14:textId="77777777" w:rsidR="003A425E" w:rsidRDefault="003A425E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29AD5C11" w14:textId="085B7FE7" w:rsidR="003A425E" w:rsidRDefault="003A425E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b/>
                <w:bCs/>
                <w:color w:val="131313" w:themeColor="text1"/>
              </w:rPr>
              <w:t xml:space="preserve">We welcome three new Carers David and </w:t>
            </w:r>
            <w:proofErr w:type="spellStart"/>
            <w:r>
              <w:rPr>
                <w:b/>
                <w:bCs/>
                <w:color w:val="131313" w:themeColor="text1"/>
              </w:rPr>
              <w:t>ade</w:t>
            </w:r>
            <w:proofErr w:type="spellEnd"/>
            <w:r>
              <w:rPr>
                <w:b/>
                <w:bCs/>
                <w:color w:val="131313" w:themeColor="text1"/>
              </w:rPr>
              <w:t xml:space="preserve"> for day shift and          on night shift</w:t>
            </w:r>
          </w:p>
          <w:p w14:paraId="59EFE523" w14:textId="63F7F982" w:rsidR="004230A4" w:rsidRPr="00BA6CFC" w:rsidRDefault="004230A4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</w:tc>
        <w:tc>
          <w:tcPr>
            <w:tcW w:w="2154" w:type="dxa"/>
            <w:vMerge/>
          </w:tcPr>
          <w:p w14:paraId="16DE8AB2" w14:textId="25B5B035" w:rsidR="00B21228" w:rsidRPr="00BA6CFC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</w:tc>
      </w:tr>
      <w:tr w:rsidR="00B21228" w:rsidRPr="00BA6CFC" w14:paraId="58B6EA84" w14:textId="77777777" w:rsidTr="00BB0994">
        <w:trPr>
          <w:trHeight w:val="567"/>
        </w:trPr>
        <w:tc>
          <w:tcPr>
            <w:tcW w:w="5382" w:type="dxa"/>
            <w:gridSpan w:val="2"/>
            <w:tcBorders>
              <w:bottom w:val="single" w:sz="8" w:space="0" w:color="29294D" w:themeColor="accent2"/>
            </w:tcBorders>
            <w:vAlign w:val="bottom"/>
          </w:tcPr>
          <w:p w14:paraId="1D457871" w14:textId="1FCB0D7F" w:rsidR="00B21228" w:rsidRPr="00B17C43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  <w:sz w:val="32"/>
                <w:szCs w:val="32"/>
              </w:rPr>
            </w:pPr>
            <w:r w:rsidRPr="00B17C43">
              <w:rPr>
                <w:b/>
                <w:bCs/>
                <w:color w:val="131313" w:themeColor="text1"/>
                <w:sz w:val="32"/>
                <w:szCs w:val="32"/>
              </w:rPr>
              <w:t>Activities &amp; Events</w:t>
            </w:r>
          </w:p>
        </w:tc>
        <w:tc>
          <w:tcPr>
            <w:tcW w:w="5383" w:type="dxa"/>
            <w:gridSpan w:val="2"/>
            <w:tcBorders>
              <w:bottom w:val="single" w:sz="8" w:space="0" w:color="29294D" w:themeColor="accent2"/>
            </w:tcBorders>
            <w:vAlign w:val="bottom"/>
          </w:tcPr>
          <w:p w14:paraId="54338D0C" w14:textId="282C8E81" w:rsidR="00B21228" w:rsidRPr="00BA6CFC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  <w:sz w:val="32"/>
                <w:szCs w:val="40"/>
              </w:rPr>
            </w:pPr>
          </w:p>
        </w:tc>
      </w:tr>
      <w:tr w:rsidR="00B21228" w:rsidRPr="00BA6CFC" w14:paraId="5513D8D3" w14:textId="77777777" w:rsidTr="00BB0994">
        <w:trPr>
          <w:trHeight w:val="850"/>
        </w:trPr>
        <w:tc>
          <w:tcPr>
            <w:tcW w:w="5382" w:type="dxa"/>
            <w:gridSpan w:val="2"/>
            <w:tcBorders>
              <w:top w:val="single" w:sz="8" w:space="0" w:color="29294D" w:themeColor="accent2"/>
            </w:tcBorders>
          </w:tcPr>
          <w:p w14:paraId="07B6326B" w14:textId="013700AB" w:rsidR="00B21228" w:rsidRPr="00F8376D" w:rsidRDefault="00F8376D" w:rsidP="00B21228">
            <w:pPr>
              <w:spacing w:after="0" w:line="240" w:lineRule="auto"/>
              <w:jc w:val="left"/>
              <w:rPr>
                <w:b/>
                <w:bCs/>
                <w:color w:val="3A4F9D" w:themeColor="accent3"/>
              </w:rPr>
            </w:pPr>
            <w:r>
              <w:rPr>
                <w:b/>
                <w:bCs/>
                <w:color w:val="3A4F9D" w:themeColor="accent3"/>
              </w:rPr>
              <w:t>Some of our ladies have enjoyed a pamper, getting their nails done</w:t>
            </w:r>
          </w:p>
        </w:tc>
        <w:tc>
          <w:tcPr>
            <w:tcW w:w="5383" w:type="dxa"/>
            <w:gridSpan w:val="2"/>
            <w:vMerge w:val="restart"/>
            <w:tcBorders>
              <w:top w:val="single" w:sz="8" w:space="0" w:color="29294D" w:themeColor="accent2"/>
            </w:tcBorders>
          </w:tcPr>
          <w:p w14:paraId="6A1FB191" w14:textId="1FF94ECF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04A9B4C1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138EADD0" w14:textId="56B8A8DD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noProof/>
              </w:rPr>
              <w:t xml:space="preserve">                    </w:t>
            </w:r>
            <w:r w:rsidR="000400BE">
              <w:rPr>
                <w:noProof/>
              </w:rPr>
              <w:drawing>
                <wp:inline distT="0" distB="0" distL="0" distR="0" wp14:anchorId="70BB319A" wp14:editId="20D86D1E">
                  <wp:extent cx="1638300" cy="1499146"/>
                  <wp:effectExtent l="0" t="0" r="0" b="6350"/>
                  <wp:docPr id="273554619" name="Picture 4" descr="May be an image of oatmeal cookies, crumbcake and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y be an image of oatmeal cookies, crumbcake and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53" cy="151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131313" w:themeColor="text1"/>
              </w:rPr>
              <w:t xml:space="preserve">  </w:t>
            </w:r>
          </w:p>
          <w:p w14:paraId="36767916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688DEC0A" w14:textId="05267642" w:rsidR="00B21228" w:rsidRDefault="000400BE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b/>
                <w:bCs/>
                <w:color w:val="131313" w:themeColor="text1"/>
              </w:rPr>
              <w:t>I have enjoyed some lovely 1-1’s this month with a little treat of scones, cream and jam for Pat and Copper</w:t>
            </w:r>
          </w:p>
          <w:p w14:paraId="2BF61D90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48D8CCEB" w14:textId="68C0A361" w:rsidR="00B21228" w:rsidRDefault="00990368" w:rsidP="00B21228">
            <w:pPr>
              <w:spacing w:after="0" w:line="240" w:lineRule="auto"/>
              <w:jc w:val="left"/>
              <w:rPr>
                <w:noProof/>
                <w:color w:val="131313" w:themeColor="text1"/>
              </w:rPr>
            </w:pPr>
            <w:r>
              <w:rPr>
                <w:noProof/>
              </w:rPr>
              <w:drawing>
                <wp:inline distT="0" distB="0" distL="0" distR="0" wp14:anchorId="122FB173" wp14:editId="51BE63CF">
                  <wp:extent cx="1465118" cy="1953491"/>
                  <wp:effectExtent l="0" t="0" r="1905" b="8890"/>
                  <wp:docPr id="1622079158" name="Picture 5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50" cy="196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28">
              <w:rPr>
                <w:noProof/>
                <w:color w:val="131313" w:themeColor="text1"/>
              </w:rPr>
              <w:t xml:space="preserve">         </w:t>
            </w:r>
            <w:r w:rsidR="003A425E">
              <w:rPr>
                <w:noProof/>
              </w:rPr>
              <w:drawing>
                <wp:inline distT="0" distB="0" distL="0" distR="0" wp14:anchorId="17B9A78D" wp14:editId="70D5B645">
                  <wp:extent cx="1356014" cy="1808018"/>
                  <wp:effectExtent l="0" t="0" r="0" b="1905"/>
                  <wp:docPr id="1016943442" name="Picture 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187" cy="182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287C8" w14:textId="77777777" w:rsidR="00B21228" w:rsidRDefault="00B21228" w:rsidP="00B21228">
            <w:pPr>
              <w:spacing w:after="0" w:line="240" w:lineRule="auto"/>
              <w:jc w:val="left"/>
              <w:rPr>
                <w:noProof/>
                <w:color w:val="131313" w:themeColor="text1"/>
              </w:rPr>
            </w:pPr>
          </w:p>
          <w:p w14:paraId="5304F338" w14:textId="09C8DE50" w:rsidR="00B21228" w:rsidRDefault="00B21228" w:rsidP="00380FC4">
            <w:pPr>
              <w:tabs>
                <w:tab w:val="left" w:pos="1523"/>
              </w:tabs>
              <w:spacing w:after="0" w:line="240" w:lineRule="auto"/>
              <w:jc w:val="left"/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3BDBF2A9" w14:textId="77777777" w:rsidR="00B21228" w:rsidRDefault="00B21228" w:rsidP="00B21228">
            <w:pPr>
              <w:spacing w:after="0" w:line="240" w:lineRule="auto"/>
              <w:jc w:val="left"/>
              <w:rPr>
                <w:noProof/>
              </w:rPr>
            </w:pPr>
          </w:p>
          <w:p w14:paraId="065395E8" w14:textId="5CB092E1" w:rsidR="00DC0569" w:rsidRPr="00DC0569" w:rsidRDefault="00380FC4" w:rsidP="00B21228">
            <w:pPr>
              <w:spacing w:after="0" w:line="240" w:lineRule="auto"/>
              <w:jc w:val="left"/>
              <w:rPr>
                <w:noProof/>
              </w:rPr>
            </w:pPr>
            <w:r>
              <w:rPr>
                <w:noProof/>
              </w:rPr>
              <w:lastRenderedPageBreak/>
              <w:t xml:space="preserve">           </w:t>
            </w:r>
            <w:r w:rsidR="00DC0569">
              <w:rPr>
                <w:noProof/>
              </w:rPr>
              <w:drawing>
                <wp:inline distT="0" distB="0" distL="0" distR="0" wp14:anchorId="59B231A2" wp14:editId="1BE030D1">
                  <wp:extent cx="1952625" cy="1009950"/>
                  <wp:effectExtent l="0" t="0" r="0" b="0"/>
                  <wp:docPr id="13240562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056230" name="Picture 132405623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997271" cy="103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20AE41" w14:textId="77777777" w:rsidR="00DC0569" w:rsidRPr="002E2123" w:rsidRDefault="00DC0569" w:rsidP="00B21228">
            <w:pPr>
              <w:spacing w:after="0" w:line="240" w:lineRule="auto"/>
              <w:jc w:val="left"/>
              <w:rPr>
                <w:b/>
                <w:bCs/>
                <w:noProof/>
              </w:rPr>
            </w:pPr>
          </w:p>
          <w:p w14:paraId="7049D86F" w14:textId="14A7ADDA" w:rsidR="00B21228" w:rsidRDefault="00B21228" w:rsidP="00B21228">
            <w:pPr>
              <w:spacing w:after="0" w:line="240" w:lineRule="auto"/>
              <w:jc w:val="left"/>
              <w:rPr>
                <w:noProof/>
              </w:rPr>
            </w:pPr>
            <w:r>
              <w:rPr>
                <w:noProof/>
              </w:rPr>
              <w:t xml:space="preserve">                                        </w:t>
            </w:r>
          </w:p>
          <w:p w14:paraId="2C8CD721" w14:textId="492B7D32" w:rsidR="00B21228" w:rsidRDefault="00B21228" w:rsidP="00B21228">
            <w:pPr>
              <w:spacing w:after="0" w:line="240" w:lineRule="auto"/>
              <w:jc w:val="left"/>
              <w:rPr>
                <w:noProof/>
              </w:rPr>
            </w:pPr>
            <w:r>
              <w:rPr>
                <w:noProof/>
              </w:rPr>
              <w:t xml:space="preserve">                          </w:t>
            </w:r>
            <w:r w:rsidR="00990368">
              <w:rPr>
                <w:noProof/>
              </w:rPr>
              <w:drawing>
                <wp:inline distT="0" distB="0" distL="0" distR="0" wp14:anchorId="1397287F" wp14:editId="2944DE40">
                  <wp:extent cx="2566988" cy="3373664"/>
                  <wp:effectExtent l="0" t="0" r="5080" b="0"/>
                  <wp:docPr id="145143773" name="Picture 9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879" cy="338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B8C51" w14:textId="6FA46F9D" w:rsidR="00B21228" w:rsidRPr="003A425E" w:rsidRDefault="003A425E" w:rsidP="00B21228">
            <w:pPr>
              <w:spacing w:after="0" w:line="240" w:lineRule="auto"/>
              <w:jc w:val="left"/>
              <w:rPr>
                <w:rFonts w:ascii="Algerian" w:hAnsi="Algerian"/>
                <w:b/>
                <w:bCs/>
                <w:color w:val="553973" w:themeColor="accent4" w:themeShade="BF"/>
              </w:rPr>
            </w:pPr>
            <w:r>
              <w:rPr>
                <w:rFonts w:ascii="Algerian" w:hAnsi="Algerian"/>
                <w:b/>
                <w:bCs/>
                <w:color w:val="553973" w:themeColor="accent4" w:themeShade="BF"/>
              </w:rPr>
              <w:t xml:space="preserve">             </w:t>
            </w:r>
            <w:r w:rsidRPr="003A425E">
              <w:rPr>
                <w:rFonts w:ascii="Algerian" w:hAnsi="Algerian"/>
                <w:b/>
                <w:bCs/>
                <w:color w:val="553973" w:themeColor="accent4" w:themeShade="BF"/>
              </w:rPr>
              <w:t>Jean having a good time</w:t>
            </w:r>
          </w:p>
          <w:p w14:paraId="5B65E1ED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0509BF93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47EF3CF1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4BE26B1E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b/>
                <w:bCs/>
                <w:color w:val="131313" w:themeColor="text1"/>
              </w:rPr>
              <w:t xml:space="preserve">             </w:t>
            </w:r>
          </w:p>
          <w:p w14:paraId="6B1B55ED" w14:textId="73AE8011" w:rsidR="00DC0569" w:rsidRDefault="003A425E" w:rsidP="003A425E">
            <w:pPr>
              <w:spacing w:after="0" w:line="240" w:lineRule="auto"/>
              <w:jc w:val="center"/>
              <w:rPr>
                <w:rFonts w:ascii="Algerian" w:hAnsi="Algerian"/>
                <w:b/>
                <w:bCs/>
                <w:color w:val="EE0000"/>
                <w:sz w:val="28"/>
                <w:szCs w:val="28"/>
              </w:rPr>
            </w:pPr>
            <w:r>
              <w:rPr>
                <w:rFonts w:ascii="Algerian" w:hAnsi="Algerian"/>
                <w:b/>
                <w:bCs/>
                <w:color w:val="EE0000"/>
                <w:sz w:val="28"/>
                <w:szCs w:val="28"/>
              </w:rPr>
              <w:t xml:space="preserve">   </w:t>
            </w:r>
            <w:r w:rsidR="00E0613E" w:rsidRPr="00E0613E">
              <w:rPr>
                <w:rFonts w:ascii="Algerian" w:hAnsi="Algerian"/>
                <w:b/>
                <w:bCs/>
                <w:color w:val="EE0000"/>
                <w:sz w:val="28"/>
                <w:szCs w:val="28"/>
              </w:rPr>
              <w:t>Tom and Paul enjoying a dance</w:t>
            </w:r>
          </w:p>
          <w:p w14:paraId="1C618160" w14:textId="01210722" w:rsidR="00B21228" w:rsidRPr="00DC0569" w:rsidRDefault="00E0613E" w:rsidP="00DC0569">
            <w:pPr>
              <w:spacing w:after="0" w:line="240" w:lineRule="auto"/>
              <w:rPr>
                <w:rFonts w:ascii="Algerian" w:hAnsi="Algerian"/>
                <w:b/>
                <w:bCs/>
                <w:color w:val="EE0000"/>
                <w:sz w:val="28"/>
                <w:szCs w:val="28"/>
              </w:rPr>
            </w:pPr>
            <w:r>
              <w:rPr>
                <w:b/>
                <w:bCs/>
                <w:color w:val="131313" w:themeColor="text1"/>
              </w:rPr>
              <w:t xml:space="preserve">        </w:t>
            </w:r>
            <w:r w:rsidR="00B21228">
              <w:rPr>
                <w:b/>
                <w:bCs/>
                <w:color w:val="131313" w:themeColor="text1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697AA2F" wp14:editId="65BD7F2F">
                  <wp:extent cx="2333841" cy="2743200"/>
                  <wp:effectExtent l="0" t="0" r="9525" b="0"/>
                  <wp:docPr id="1172874958" name="Picture 1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181" cy="279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E5D62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46794FCD" w14:textId="2FE7F466" w:rsidR="00B21228" w:rsidRDefault="004230A4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CE8AAB" wp14:editId="22D0018E">
                  <wp:extent cx="2135096" cy="2846795"/>
                  <wp:effectExtent l="0" t="0" r="0" b="0"/>
                  <wp:docPr id="1359309045" name="Picture 19" descr="May be an image of studying and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y be an image of studying and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926" cy="285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40301E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60DEB1E0" w14:textId="66B6318C" w:rsidR="00B21228" w:rsidRDefault="004230A4" w:rsidP="00B21228">
            <w:pPr>
              <w:spacing w:after="0" w:line="240" w:lineRule="auto"/>
              <w:jc w:val="left"/>
              <w:rPr>
                <w:b/>
                <w:bCs/>
                <w:color w:val="A20000"/>
              </w:rPr>
            </w:pPr>
            <w:r>
              <w:rPr>
                <w:b/>
                <w:bCs/>
                <w:color w:val="A20000"/>
              </w:rPr>
              <w:t>We enjoyed a morning of mindful colouring. This reduces anxiety</w:t>
            </w:r>
            <w:r w:rsidR="00C42785">
              <w:rPr>
                <w:b/>
                <w:bCs/>
                <w:color w:val="A20000"/>
              </w:rPr>
              <w:t xml:space="preserve"> and stress. It enhances cognitive </w:t>
            </w:r>
            <w:r w:rsidR="003A425E">
              <w:rPr>
                <w:b/>
                <w:bCs/>
                <w:color w:val="A20000"/>
              </w:rPr>
              <w:t xml:space="preserve">function; </w:t>
            </w:r>
            <w:r w:rsidR="00C42785">
              <w:rPr>
                <w:b/>
                <w:bCs/>
                <w:color w:val="A20000"/>
              </w:rPr>
              <w:t>boosts focus and improves hand eye coordination. It also encourages interaction when done in groups</w:t>
            </w:r>
            <w:r w:rsidR="003A425E">
              <w:rPr>
                <w:b/>
                <w:bCs/>
                <w:color w:val="A20000"/>
              </w:rPr>
              <w:t xml:space="preserve"> so a lovely social activity. </w:t>
            </w:r>
          </w:p>
          <w:p w14:paraId="5EE00072" w14:textId="188B07C0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A20000"/>
              </w:rPr>
            </w:pPr>
            <w:r>
              <w:rPr>
                <w:b/>
                <w:bCs/>
                <w:color w:val="A20000"/>
              </w:rPr>
              <w:t xml:space="preserve">                             </w:t>
            </w:r>
          </w:p>
          <w:p w14:paraId="19E54F3B" w14:textId="283A82CD" w:rsidR="00B21228" w:rsidRPr="00640516" w:rsidRDefault="00B21228" w:rsidP="00B21228">
            <w:pPr>
              <w:spacing w:after="0" w:line="240" w:lineRule="auto"/>
              <w:jc w:val="left"/>
              <w:rPr>
                <w:b/>
                <w:bCs/>
                <w:color w:val="A20000"/>
              </w:rPr>
            </w:pPr>
            <w:r>
              <w:rPr>
                <w:b/>
                <w:bCs/>
                <w:color w:val="A20000"/>
              </w:rPr>
              <w:t xml:space="preserve">        </w:t>
            </w:r>
            <w:r w:rsidR="004230A4">
              <w:rPr>
                <w:noProof/>
              </w:rPr>
              <w:drawing>
                <wp:inline distT="0" distB="0" distL="0" distR="0" wp14:anchorId="2B35D943" wp14:editId="6B8D73A8">
                  <wp:extent cx="1841227" cy="2454968"/>
                  <wp:effectExtent l="0" t="0" r="6985" b="2540"/>
                  <wp:docPr id="1735312376" name="Picture 24" descr="May be an image of stud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y be an image of stud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19" cy="246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96CAB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396FDAEF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132D57D7" w14:textId="157402B8" w:rsidR="00C42785" w:rsidRDefault="00C42785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b/>
                <w:bCs/>
                <w:color w:val="131313" w:themeColor="text1"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5ED83840" wp14:editId="7B745913">
                  <wp:extent cx="1517073" cy="2022764"/>
                  <wp:effectExtent l="0" t="0" r="6985" b="0"/>
                  <wp:docPr id="741354429" name="Picture 25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09" cy="203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AEE1B" w14:textId="69F5AC7A" w:rsidR="00B21228" w:rsidRDefault="00B21228" w:rsidP="00B21228">
            <w:pPr>
              <w:spacing w:after="0" w:line="240" w:lineRule="auto"/>
              <w:rPr>
                <w:color w:val="501000"/>
              </w:rPr>
            </w:pPr>
          </w:p>
          <w:p w14:paraId="7D1CFC3B" w14:textId="77777777" w:rsidR="004230A4" w:rsidRPr="00380FC4" w:rsidRDefault="004230A4" w:rsidP="00B21228">
            <w:pPr>
              <w:spacing w:after="0" w:line="240" w:lineRule="auto"/>
              <w:rPr>
                <w:color w:val="501000"/>
              </w:rPr>
            </w:pPr>
          </w:p>
          <w:p w14:paraId="6D5C0F8B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6BB7D53D" w14:textId="77777777" w:rsidR="00211591" w:rsidRDefault="00211591" w:rsidP="00B21228">
            <w:pPr>
              <w:spacing w:after="0" w:line="240" w:lineRule="auto"/>
              <w:jc w:val="left"/>
              <w:rPr>
                <w:noProof/>
              </w:rPr>
            </w:pPr>
          </w:p>
          <w:p w14:paraId="6D74C7D0" w14:textId="77777777" w:rsidR="00211591" w:rsidRDefault="00211591" w:rsidP="00B21228">
            <w:pPr>
              <w:spacing w:after="0" w:line="240" w:lineRule="auto"/>
              <w:jc w:val="left"/>
              <w:rPr>
                <w:noProof/>
              </w:rPr>
            </w:pPr>
          </w:p>
          <w:p w14:paraId="25E8D4EB" w14:textId="77777777" w:rsidR="00211591" w:rsidRDefault="00211591" w:rsidP="00B21228">
            <w:pPr>
              <w:spacing w:after="0" w:line="240" w:lineRule="auto"/>
              <w:jc w:val="left"/>
              <w:rPr>
                <w:noProof/>
              </w:rPr>
            </w:pPr>
          </w:p>
          <w:p w14:paraId="7163B5CC" w14:textId="77777777" w:rsidR="00211591" w:rsidRDefault="00211591" w:rsidP="00B21228">
            <w:pPr>
              <w:spacing w:after="0" w:line="240" w:lineRule="auto"/>
              <w:jc w:val="left"/>
              <w:rPr>
                <w:noProof/>
              </w:rPr>
            </w:pPr>
          </w:p>
          <w:p w14:paraId="1AF4E26C" w14:textId="77777777" w:rsidR="00C60B83" w:rsidRDefault="00C60B83" w:rsidP="00B21228">
            <w:pPr>
              <w:spacing w:after="0" w:line="240" w:lineRule="auto"/>
              <w:jc w:val="left"/>
              <w:rPr>
                <w:noProof/>
              </w:rPr>
            </w:pPr>
          </w:p>
          <w:p w14:paraId="5200FBE6" w14:textId="77777777" w:rsidR="00C60B83" w:rsidRDefault="00C60B83" w:rsidP="00B21228">
            <w:pPr>
              <w:spacing w:after="0" w:line="240" w:lineRule="auto"/>
              <w:jc w:val="left"/>
              <w:rPr>
                <w:noProof/>
              </w:rPr>
            </w:pPr>
          </w:p>
          <w:p w14:paraId="64E77786" w14:textId="77777777" w:rsidR="00C60B83" w:rsidRDefault="00C60B83" w:rsidP="00B21228">
            <w:pPr>
              <w:spacing w:after="0" w:line="240" w:lineRule="auto"/>
              <w:jc w:val="left"/>
              <w:rPr>
                <w:noProof/>
              </w:rPr>
            </w:pPr>
          </w:p>
          <w:p w14:paraId="02D04768" w14:textId="0ACC911B" w:rsidR="00B21228" w:rsidRDefault="001B047A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noProof/>
              </w:rPr>
              <w:drawing>
                <wp:inline distT="0" distB="0" distL="0" distR="0" wp14:anchorId="1241C4C7" wp14:editId="4F92ED56">
                  <wp:extent cx="1444262" cy="1925683"/>
                  <wp:effectExtent l="0" t="0" r="3810" b="0"/>
                  <wp:docPr id="408087506" name="Picture 27" descr="May be an image of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y be an image of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10" cy="193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28">
              <w:rPr>
                <w:b/>
                <w:bCs/>
                <w:color w:val="131313" w:themeColor="text1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A49CA05" wp14:editId="06BE5A18">
                  <wp:extent cx="1445079" cy="1926772"/>
                  <wp:effectExtent l="0" t="0" r="3175" b="0"/>
                  <wp:docPr id="160670038" name="Picture 28" descr="May be an image of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y be an image of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537" cy="194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4035E" w14:textId="055E6E3D" w:rsidR="001B047A" w:rsidRDefault="001B047A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b/>
                <w:bCs/>
                <w:color w:val="131313" w:themeColor="text1"/>
              </w:rPr>
              <w:t>Anne full of beans with her</w:t>
            </w:r>
          </w:p>
          <w:p w14:paraId="3F45FC5A" w14:textId="0FBBA829" w:rsidR="00211591" w:rsidRDefault="001B047A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b/>
                <w:bCs/>
                <w:color w:val="131313" w:themeColor="text1"/>
              </w:rPr>
              <w:t>Sweets xx</w:t>
            </w:r>
            <w:r w:rsidR="00B21228">
              <w:rPr>
                <w:b/>
                <w:bCs/>
                <w:color w:val="131313" w:themeColor="text1"/>
              </w:rPr>
              <w:t xml:space="preserve">      </w:t>
            </w:r>
          </w:p>
          <w:p w14:paraId="128B3044" w14:textId="3A4FE99D" w:rsidR="00B21228" w:rsidRDefault="00211591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b/>
                <w:bCs/>
                <w:color w:val="131313" w:themeColor="text1"/>
              </w:rPr>
              <w:t xml:space="preserve">  </w:t>
            </w:r>
            <w:r w:rsidR="00B21228">
              <w:rPr>
                <w:b/>
                <w:bCs/>
                <w:color w:val="131313" w:themeColor="text1"/>
              </w:rPr>
              <w:t xml:space="preserve">                                          </w:t>
            </w:r>
          </w:p>
          <w:p w14:paraId="7A72A46C" w14:textId="5E551B10" w:rsidR="00B21228" w:rsidRDefault="00C60B83" w:rsidP="00B21228">
            <w:pPr>
              <w:spacing w:after="0" w:line="240" w:lineRule="auto"/>
              <w:jc w:val="left"/>
            </w:pPr>
            <w:r>
              <w:rPr>
                <w:noProof/>
              </w:rPr>
              <w:t xml:space="preserve">                  </w:t>
            </w:r>
            <w:r w:rsidR="001B047A">
              <w:rPr>
                <w:noProof/>
              </w:rPr>
              <w:drawing>
                <wp:inline distT="0" distB="0" distL="0" distR="0" wp14:anchorId="216119A5" wp14:editId="5E8DDA92">
                  <wp:extent cx="1690008" cy="2253343"/>
                  <wp:effectExtent l="0" t="0" r="5715" b="0"/>
                  <wp:docPr id="69008659" name="Picture 29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948" cy="229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28">
              <w:rPr>
                <w:b/>
                <w:bCs/>
                <w:color w:val="131313" w:themeColor="text1"/>
              </w:rPr>
              <w:t xml:space="preserve">  </w:t>
            </w:r>
            <w:r w:rsidR="00B21228">
              <w:t xml:space="preserve"> </w:t>
            </w:r>
          </w:p>
          <w:p w14:paraId="3F824C38" w14:textId="49F85511" w:rsidR="00B21228" w:rsidRPr="00B94601" w:rsidRDefault="00C60B83" w:rsidP="00B21228">
            <w:pPr>
              <w:spacing w:after="0" w:line="240" w:lineRule="auto"/>
              <w:jc w:val="left"/>
              <w:rPr>
                <w:b/>
                <w:bCs/>
                <w:color w:val="A83074" w:themeColor="accent6" w:themeShade="BF"/>
                <w:sz w:val="18"/>
                <w:szCs w:val="18"/>
              </w:rPr>
            </w:pPr>
            <w:r>
              <w:rPr>
                <w:b/>
                <w:bCs/>
                <w:color w:val="A83074" w:themeColor="accent6" w:themeShade="BF"/>
                <w:sz w:val="18"/>
                <w:szCs w:val="18"/>
              </w:rPr>
              <w:t xml:space="preserve">                         </w:t>
            </w:r>
            <w:r w:rsidR="001B047A">
              <w:rPr>
                <w:b/>
                <w:bCs/>
                <w:color w:val="A83074" w:themeColor="accent6" w:themeShade="BF"/>
                <w:sz w:val="18"/>
                <w:szCs w:val="18"/>
              </w:rPr>
              <w:t xml:space="preserve">Derek </w:t>
            </w:r>
            <w:r w:rsidR="00B21228" w:rsidRPr="00B94601">
              <w:rPr>
                <w:b/>
                <w:bCs/>
                <w:color w:val="A83074" w:themeColor="accent6" w:themeShade="BF"/>
                <w:sz w:val="18"/>
                <w:szCs w:val="18"/>
              </w:rPr>
              <w:t>enjoying h</w:t>
            </w:r>
            <w:r w:rsidR="001B047A">
              <w:rPr>
                <w:b/>
                <w:bCs/>
                <w:color w:val="A83074" w:themeColor="accent6" w:themeShade="BF"/>
                <w:sz w:val="18"/>
                <w:szCs w:val="18"/>
              </w:rPr>
              <w:t>is</w:t>
            </w:r>
            <w:r w:rsidR="00B21228" w:rsidRPr="00B94601">
              <w:rPr>
                <w:b/>
                <w:bCs/>
                <w:color w:val="A83074" w:themeColor="accent6" w:themeShade="BF"/>
                <w:sz w:val="18"/>
                <w:szCs w:val="18"/>
              </w:rPr>
              <w:t xml:space="preserve"> sweets</w:t>
            </w:r>
          </w:p>
          <w:p w14:paraId="5A7AA4FD" w14:textId="77777777" w:rsidR="00B21228" w:rsidRDefault="00B21228" w:rsidP="00B21228">
            <w:pPr>
              <w:spacing w:after="0" w:line="240" w:lineRule="auto"/>
              <w:jc w:val="left"/>
            </w:pPr>
          </w:p>
          <w:p w14:paraId="799753A4" w14:textId="77777777" w:rsidR="00B21228" w:rsidRDefault="00B21228" w:rsidP="00B21228">
            <w:pPr>
              <w:spacing w:after="0" w:line="240" w:lineRule="auto"/>
              <w:jc w:val="left"/>
            </w:pPr>
          </w:p>
          <w:p w14:paraId="256782AF" w14:textId="77777777" w:rsidR="00B21228" w:rsidRDefault="00B21228" w:rsidP="00B21228">
            <w:pPr>
              <w:spacing w:after="0" w:line="240" w:lineRule="auto"/>
              <w:jc w:val="left"/>
            </w:pPr>
          </w:p>
          <w:p w14:paraId="272D411E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2CB7F498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368AB85E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75246A04" w14:textId="322814B6" w:rsidR="00B21228" w:rsidRPr="003A425E" w:rsidRDefault="003A425E" w:rsidP="00B21228">
            <w:pPr>
              <w:spacing w:after="0" w:line="240" w:lineRule="auto"/>
              <w:jc w:val="left"/>
              <w:rPr>
                <w:b/>
                <w:bCs/>
                <w:color w:val="388600"/>
                <w:sz w:val="24"/>
                <w:szCs w:val="24"/>
              </w:rPr>
            </w:pPr>
            <w:r w:rsidRPr="003A425E">
              <w:rPr>
                <w:b/>
                <w:bCs/>
                <w:color w:val="388600"/>
                <w:sz w:val="24"/>
                <w:szCs w:val="24"/>
              </w:rPr>
              <w:t xml:space="preserve">We welcomed Fran from St Michael’s; this was her first visit to us after Annette has stepped back. </w:t>
            </w:r>
          </w:p>
          <w:p w14:paraId="0EFD32A8" w14:textId="4F16807B" w:rsidR="003A425E" w:rsidRPr="003A425E" w:rsidRDefault="003A425E" w:rsidP="00B21228">
            <w:pPr>
              <w:spacing w:after="0" w:line="240" w:lineRule="auto"/>
              <w:jc w:val="left"/>
              <w:rPr>
                <w:b/>
                <w:bCs/>
                <w:color w:val="388600"/>
                <w:sz w:val="24"/>
                <w:szCs w:val="24"/>
              </w:rPr>
            </w:pPr>
            <w:r w:rsidRPr="003A425E">
              <w:rPr>
                <w:b/>
                <w:bCs/>
                <w:color w:val="388600"/>
                <w:sz w:val="24"/>
                <w:szCs w:val="24"/>
              </w:rPr>
              <w:t>Everyone enjoyed the service especially the hymns Fran had chosen</w:t>
            </w:r>
            <w:r>
              <w:rPr>
                <w:b/>
                <w:bCs/>
                <w:color w:val="388600"/>
                <w:sz w:val="24"/>
                <w:szCs w:val="24"/>
              </w:rPr>
              <w:t>.</w:t>
            </w:r>
          </w:p>
          <w:p w14:paraId="62530AFC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7A89464B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534DD9A9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6C217C04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159A7BAE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02084F1F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17A0DCF2" w14:textId="77777777" w:rsidR="00C60B83" w:rsidRDefault="00C60B83" w:rsidP="00B21228">
            <w:pPr>
              <w:spacing w:after="0" w:line="240" w:lineRule="auto"/>
              <w:jc w:val="left"/>
              <w:rPr>
                <w:noProof/>
              </w:rPr>
            </w:pPr>
          </w:p>
          <w:p w14:paraId="370E450F" w14:textId="77777777" w:rsidR="00C60B83" w:rsidRDefault="00C60B83" w:rsidP="00B21228">
            <w:pPr>
              <w:spacing w:after="0" w:line="240" w:lineRule="auto"/>
              <w:jc w:val="left"/>
              <w:rPr>
                <w:noProof/>
              </w:rPr>
            </w:pPr>
          </w:p>
          <w:p w14:paraId="08BBFC2D" w14:textId="2EEDCA8B" w:rsidR="00B21228" w:rsidRDefault="007F1D7D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noProof/>
              </w:rPr>
              <w:lastRenderedPageBreak/>
              <w:t xml:space="preserve">  </w:t>
            </w:r>
            <w:r w:rsidR="00C60B83">
              <w:rPr>
                <w:noProof/>
              </w:rPr>
              <w:drawing>
                <wp:inline distT="0" distB="0" distL="0" distR="0" wp14:anchorId="1D447396" wp14:editId="256DBF11">
                  <wp:extent cx="1215254" cy="1620338"/>
                  <wp:effectExtent l="0" t="0" r="4445" b="0"/>
                  <wp:docPr id="1975340330" name="Picture 34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12" cy="163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131313" w:themeColor="text1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92377C5" wp14:editId="6E935697">
                  <wp:extent cx="1227909" cy="1637212"/>
                  <wp:effectExtent l="0" t="0" r="0" b="1270"/>
                  <wp:docPr id="660186081" name="Picture 40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312" cy="165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A7541" w14:textId="77777777" w:rsidR="00B21228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</w:p>
          <w:p w14:paraId="5C0EE675" w14:textId="0C975D3C" w:rsidR="00B21228" w:rsidRDefault="007F1D7D" w:rsidP="00B21228">
            <w:pPr>
              <w:spacing w:after="0" w:line="240" w:lineRule="auto"/>
              <w:jc w:val="left"/>
              <w:rPr>
                <w:noProof/>
              </w:rPr>
            </w:pPr>
            <w:r>
              <w:rPr>
                <w:noProof/>
              </w:rPr>
              <w:t xml:space="preserve">          </w:t>
            </w:r>
            <w:r w:rsidR="00C60B83">
              <w:rPr>
                <w:noProof/>
              </w:rPr>
              <w:drawing>
                <wp:inline distT="0" distB="0" distL="0" distR="0" wp14:anchorId="083E5BA5" wp14:editId="14487AF9">
                  <wp:extent cx="2108291" cy="2811055"/>
                  <wp:effectExtent l="0" t="0" r="6350" b="8890"/>
                  <wp:docPr id="1445864214" name="Picture 36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959" cy="281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C73F8" w14:textId="77777777" w:rsidR="00B21228" w:rsidRPr="006E4357" w:rsidRDefault="00B21228" w:rsidP="00B21228"/>
          <w:p w14:paraId="68FB060E" w14:textId="6CB0C444" w:rsidR="00B21228" w:rsidRDefault="007F1D7D" w:rsidP="00B21228">
            <w:pPr>
              <w:rPr>
                <w:rFonts w:ascii="Arial Black" w:hAnsi="Arial Black"/>
                <w:noProof/>
                <w:color w:val="A83074" w:themeColor="accent6" w:themeShade="BF"/>
              </w:rPr>
            </w:pPr>
            <w:r>
              <w:rPr>
                <w:noProof/>
              </w:rPr>
              <w:drawing>
                <wp:inline distT="0" distB="0" distL="0" distR="0" wp14:anchorId="4560FF09" wp14:editId="13EFB8DB">
                  <wp:extent cx="1438411" cy="1917882"/>
                  <wp:effectExtent l="0" t="0" r="0" b="6350"/>
                  <wp:docPr id="2006160132" name="Picture 41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266" cy="193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 w:hAnsi="Arial Black"/>
                <w:noProof/>
                <w:color w:val="A83074" w:themeColor="accent6" w:themeShade="BF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ADCB760" wp14:editId="2F0CAA58">
                  <wp:extent cx="1400719" cy="1867625"/>
                  <wp:effectExtent l="0" t="0" r="9525" b="0"/>
                  <wp:docPr id="1836221151" name="Picture 42" descr="May be an image of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May be an image of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596" cy="187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24F35" w14:textId="72A1B014" w:rsidR="00B21228" w:rsidRDefault="007F1D7D" w:rsidP="00B2122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8A7518" wp14:editId="479B6208">
                  <wp:extent cx="1457210" cy="1942948"/>
                  <wp:effectExtent l="0" t="0" r="0" b="635"/>
                  <wp:docPr id="535020099" name="Picture 43" descr="May be an image of hospital and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ay be an image of hospital and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04" cy="195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75A0C0F3" wp14:editId="56C46674">
                  <wp:extent cx="1376795" cy="1835728"/>
                  <wp:effectExtent l="0" t="0" r="0" b="0"/>
                  <wp:docPr id="1176370387" name="Picture 44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46" cy="184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0E860" w14:textId="5002EE9E" w:rsidR="00B21228" w:rsidRPr="006E4357" w:rsidRDefault="00C30B45" w:rsidP="00B21228">
            <w:pPr>
              <w:rPr>
                <w:rFonts w:ascii="Arial Black" w:hAnsi="Arial Black"/>
                <w:noProof/>
                <w:color w:val="A83074" w:themeColor="accent6" w:themeShade="B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4551B7" wp14:editId="5D807490">
                  <wp:extent cx="2177069" cy="2902759"/>
                  <wp:effectExtent l="0" t="0" r="0" b="0"/>
                  <wp:docPr id="2122981048" name="Picture 6" descr="May be an image of one or more people, people smiling and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y be an image of one or more people, people smiling and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292" cy="290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F5CEA" w14:textId="60BA3AB4" w:rsidR="00B21228" w:rsidRPr="00696123" w:rsidRDefault="00FA74A2" w:rsidP="00B21228">
            <w:pPr>
              <w:rPr>
                <w:rFonts w:ascii="Arial Nova" w:hAnsi="Arial Nova"/>
                <w:b/>
                <w:bCs/>
                <w:color w:val="A83074" w:themeColor="accent6" w:themeShade="BF"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color w:val="A83074" w:themeColor="accent6" w:themeShade="BF"/>
                <w:sz w:val="24"/>
                <w:szCs w:val="24"/>
              </w:rPr>
              <w:t xml:space="preserve">We had fabulous singers Kev the </w:t>
            </w:r>
            <w:proofErr w:type="spellStart"/>
            <w:r>
              <w:rPr>
                <w:rFonts w:ascii="Arial Nova" w:hAnsi="Arial Nova"/>
                <w:b/>
                <w:bCs/>
                <w:color w:val="A83074" w:themeColor="accent6" w:themeShade="BF"/>
                <w:sz w:val="24"/>
                <w:szCs w:val="24"/>
              </w:rPr>
              <w:t>Carehome</w:t>
            </w:r>
            <w:proofErr w:type="spellEnd"/>
            <w:r>
              <w:rPr>
                <w:rFonts w:ascii="Arial Nova" w:hAnsi="Arial Nova"/>
                <w:b/>
                <w:bCs/>
                <w:color w:val="A83074" w:themeColor="accent6" w:themeShade="BF"/>
                <w:sz w:val="24"/>
                <w:szCs w:val="24"/>
              </w:rPr>
              <w:t xml:space="preserve"> Singer and Derek Hodgson entertaining us this month with their great session of music.</w:t>
            </w:r>
          </w:p>
          <w:p w14:paraId="3B35927B" w14:textId="3C62DA17" w:rsidR="00643E19" w:rsidRDefault="00B21228" w:rsidP="00C30B45">
            <w:r>
              <w:t xml:space="preserve">   </w:t>
            </w:r>
            <w:r w:rsidR="00FA74A2">
              <w:t xml:space="preserve">              </w:t>
            </w:r>
            <w:r>
              <w:t xml:space="preserve">   </w:t>
            </w:r>
            <w:r w:rsidR="00C30B45">
              <w:rPr>
                <w:noProof/>
              </w:rPr>
              <w:drawing>
                <wp:inline distT="0" distB="0" distL="0" distR="0" wp14:anchorId="623A1B2B" wp14:editId="507B3C84">
                  <wp:extent cx="2058439" cy="2098038"/>
                  <wp:effectExtent l="0" t="0" r="0" b="0"/>
                  <wp:docPr id="1464880151" name="Picture 8" descr="May be an image of one or more people and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y be an image of one or more people and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761" cy="211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1D629" w14:textId="77777777" w:rsidR="00C30B45" w:rsidRDefault="00C30B45" w:rsidP="00643E19">
            <w:pPr>
              <w:spacing w:after="0" w:line="240" w:lineRule="auto"/>
            </w:pPr>
          </w:p>
          <w:p w14:paraId="4705BCEC" w14:textId="77777777" w:rsidR="00C30B45" w:rsidRDefault="00C30B45" w:rsidP="00643E19">
            <w:pPr>
              <w:spacing w:after="0" w:line="240" w:lineRule="auto"/>
            </w:pPr>
          </w:p>
          <w:p w14:paraId="68E95B61" w14:textId="0B5C94D6" w:rsidR="00C30B45" w:rsidRDefault="00C30B45" w:rsidP="00643E19">
            <w:pPr>
              <w:spacing w:after="0" w:line="240" w:lineRule="auto"/>
            </w:pP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57B5367D" wp14:editId="34EF040D">
                  <wp:extent cx="1523365" cy="2259753"/>
                  <wp:effectExtent l="0" t="0" r="635" b="7620"/>
                  <wp:docPr id="1098732389" name="Picture 11" descr="May be an image of fl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y be an image of fl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857" cy="228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6C5EB" w14:textId="77777777" w:rsidR="00C30B45" w:rsidRDefault="00C30B45" w:rsidP="00643E19">
            <w:pPr>
              <w:spacing w:after="0" w:line="240" w:lineRule="auto"/>
            </w:pPr>
          </w:p>
          <w:p w14:paraId="0EF28921" w14:textId="77777777" w:rsidR="00C30B45" w:rsidRDefault="00C30B45" w:rsidP="00643E19">
            <w:pPr>
              <w:spacing w:after="0" w:line="240" w:lineRule="auto"/>
            </w:pPr>
          </w:p>
          <w:p w14:paraId="1192692A" w14:textId="77777777" w:rsidR="00C30B45" w:rsidRDefault="00C30B45" w:rsidP="00643E19">
            <w:pPr>
              <w:spacing w:after="0" w:line="240" w:lineRule="auto"/>
            </w:pPr>
          </w:p>
          <w:p w14:paraId="7E67A784" w14:textId="77777777" w:rsidR="00C30B45" w:rsidRDefault="00C30B45" w:rsidP="00643E19">
            <w:pPr>
              <w:spacing w:after="0" w:line="240" w:lineRule="auto"/>
            </w:pPr>
          </w:p>
          <w:p w14:paraId="314A6370" w14:textId="77777777" w:rsidR="00C30B45" w:rsidRDefault="00C30B45" w:rsidP="00643E19">
            <w:pPr>
              <w:spacing w:after="0" w:line="240" w:lineRule="auto"/>
            </w:pPr>
          </w:p>
          <w:p w14:paraId="4CA6D63B" w14:textId="77777777" w:rsidR="002C351C" w:rsidRDefault="002C351C" w:rsidP="00643E19">
            <w:pPr>
              <w:spacing w:after="0" w:line="240" w:lineRule="auto"/>
            </w:pPr>
          </w:p>
          <w:p w14:paraId="5239B236" w14:textId="77777777" w:rsidR="00C30B45" w:rsidRDefault="00C30B45" w:rsidP="00643E19">
            <w:pPr>
              <w:spacing w:after="0" w:line="240" w:lineRule="auto"/>
            </w:pPr>
          </w:p>
          <w:p w14:paraId="04C63734" w14:textId="77777777" w:rsidR="00C30B45" w:rsidRDefault="00C30B45" w:rsidP="00643E19">
            <w:pPr>
              <w:spacing w:after="0" w:line="240" w:lineRule="auto"/>
            </w:pPr>
          </w:p>
          <w:p w14:paraId="6F4B04D3" w14:textId="6FDFC1A7" w:rsidR="007F1D7D" w:rsidRDefault="00FA74A2" w:rsidP="00643E1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39AC607" wp14:editId="2D5BC706">
                  <wp:extent cx="1470487" cy="1960649"/>
                  <wp:effectExtent l="0" t="0" r="0" b="1905"/>
                  <wp:docPr id="1494874859" name="Picture 13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26" cy="196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56641353" w14:textId="77777777" w:rsidR="007F1D7D" w:rsidRDefault="007F1D7D" w:rsidP="00643E19">
            <w:pPr>
              <w:spacing w:after="0" w:line="240" w:lineRule="auto"/>
            </w:pPr>
          </w:p>
          <w:p w14:paraId="1C250028" w14:textId="77777777" w:rsidR="007F1D7D" w:rsidRDefault="007F1D7D" w:rsidP="00643E19">
            <w:pPr>
              <w:spacing w:after="0" w:line="240" w:lineRule="auto"/>
            </w:pPr>
          </w:p>
          <w:p w14:paraId="4E66D5B0" w14:textId="77777777" w:rsidR="00FA74A2" w:rsidRDefault="00FA74A2" w:rsidP="00643E19">
            <w:pPr>
              <w:spacing w:after="0" w:line="240" w:lineRule="auto"/>
            </w:pPr>
          </w:p>
          <w:p w14:paraId="323FFA8D" w14:textId="77777777" w:rsidR="00FA74A2" w:rsidRDefault="00FA74A2" w:rsidP="00643E19">
            <w:pPr>
              <w:spacing w:after="0" w:line="240" w:lineRule="auto"/>
            </w:pPr>
          </w:p>
          <w:p w14:paraId="32F32479" w14:textId="65EE442E" w:rsidR="00FA74A2" w:rsidRDefault="00FA74A2" w:rsidP="00643E19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AB8B6F0" wp14:editId="11133780">
                  <wp:extent cx="2717396" cy="3623195"/>
                  <wp:effectExtent l="0" t="0" r="6985" b="0"/>
                  <wp:docPr id="154063725" name="Picture 17" descr="May be an image of one or more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y be an image of one or more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781" cy="362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26CB66" w14:textId="77777777" w:rsidR="00FA74A2" w:rsidRDefault="00FA74A2" w:rsidP="00643E19">
            <w:pPr>
              <w:spacing w:after="0" w:line="240" w:lineRule="auto"/>
            </w:pPr>
          </w:p>
          <w:p w14:paraId="39DB7C81" w14:textId="77777777" w:rsidR="00FA74A2" w:rsidRDefault="00FA74A2" w:rsidP="00643E19">
            <w:pPr>
              <w:spacing w:after="0" w:line="240" w:lineRule="auto"/>
            </w:pPr>
          </w:p>
          <w:p w14:paraId="3708CE86" w14:textId="77777777" w:rsidR="00FA74A2" w:rsidRDefault="00FA74A2" w:rsidP="00643E19">
            <w:pPr>
              <w:spacing w:after="0" w:line="240" w:lineRule="auto"/>
            </w:pPr>
          </w:p>
          <w:p w14:paraId="3E7CB5BE" w14:textId="2D152EEA" w:rsidR="00FA74A2" w:rsidRPr="008B334C" w:rsidRDefault="008B334C" w:rsidP="00643E19">
            <w:pPr>
              <w:spacing w:after="0" w:line="240" w:lineRule="auto"/>
              <w:rPr>
                <w:color w:val="EE0000"/>
                <w:sz w:val="36"/>
                <w:szCs w:val="36"/>
              </w:rPr>
            </w:pPr>
            <w:r w:rsidRPr="008B334C">
              <w:rPr>
                <w:color w:val="EE0000"/>
                <w:sz w:val="36"/>
                <w:szCs w:val="36"/>
              </w:rPr>
              <w:t>We had a fabulous trip to The Running Fox for our first trip out of the year. All the boys together, they all enjoyed a cuppa and a slice of cake.</w:t>
            </w:r>
          </w:p>
          <w:p w14:paraId="480D3547" w14:textId="77777777" w:rsidR="00FA74A2" w:rsidRDefault="00FA74A2" w:rsidP="00643E19">
            <w:pPr>
              <w:spacing w:after="0" w:line="240" w:lineRule="auto"/>
            </w:pPr>
          </w:p>
          <w:p w14:paraId="4A62598D" w14:textId="77777777" w:rsidR="00FA74A2" w:rsidRDefault="00FA74A2" w:rsidP="00643E19">
            <w:pPr>
              <w:spacing w:after="0" w:line="240" w:lineRule="auto"/>
            </w:pPr>
          </w:p>
          <w:p w14:paraId="6E1D0A62" w14:textId="77777777" w:rsidR="00FA74A2" w:rsidRDefault="00FA74A2" w:rsidP="00643E19">
            <w:pPr>
              <w:spacing w:after="0" w:line="240" w:lineRule="auto"/>
            </w:pPr>
          </w:p>
          <w:p w14:paraId="6A57C9AF" w14:textId="77777777" w:rsidR="00FA74A2" w:rsidRDefault="00FA74A2" w:rsidP="00643E19">
            <w:pPr>
              <w:spacing w:after="0" w:line="240" w:lineRule="auto"/>
            </w:pPr>
          </w:p>
          <w:p w14:paraId="0C6C556C" w14:textId="77777777" w:rsidR="00FA74A2" w:rsidRDefault="00FA74A2" w:rsidP="00643E19">
            <w:pPr>
              <w:spacing w:after="0" w:line="240" w:lineRule="auto"/>
            </w:pPr>
          </w:p>
          <w:p w14:paraId="7BB46A66" w14:textId="77777777" w:rsidR="00FA74A2" w:rsidRDefault="00FA74A2" w:rsidP="00643E19">
            <w:pPr>
              <w:spacing w:after="0" w:line="240" w:lineRule="auto"/>
            </w:pPr>
          </w:p>
          <w:p w14:paraId="07CB688D" w14:textId="77777777" w:rsidR="008B334C" w:rsidRDefault="008B334C" w:rsidP="00643E19">
            <w:pPr>
              <w:spacing w:after="0" w:line="240" w:lineRule="auto"/>
            </w:pPr>
          </w:p>
          <w:p w14:paraId="61269103" w14:textId="77777777" w:rsidR="008B334C" w:rsidRDefault="008B334C" w:rsidP="00643E19">
            <w:pPr>
              <w:spacing w:after="0" w:line="240" w:lineRule="auto"/>
            </w:pPr>
          </w:p>
          <w:p w14:paraId="0F253FD9" w14:textId="77777777" w:rsidR="00FA74A2" w:rsidRDefault="00FA74A2" w:rsidP="00643E19">
            <w:pPr>
              <w:spacing w:after="0" w:line="240" w:lineRule="auto"/>
            </w:pPr>
          </w:p>
          <w:p w14:paraId="17F03C58" w14:textId="77777777" w:rsidR="00FA74A2" w:rsidRDefault="00FA74A2" w:rsidP="00643E19">
            <w:pPr>
              <w:spacing w:after="0" w:line="240" w:lineRule="auto"/>
            </w:pPr>
          </w:p>
          <w:p w14:paraId="1AEF9301" w14:textId="4BB8695A" w:rsidR="00643E19" w:rsidRPr="008B6C85" w:rsidRDefault="00F07079" w:rsidP="00643E19">
            <w:pPr>
              <w:spacing w:after="0" w:line="240" w:lineRule="auto"/>
              <w:rPr>
                <w:b/>
                <w:bCs/>
                <w:color w:val="002060"/>
              </w:rPr>
            </w:pPr>
            <w:r w:rsidRPr="008B6C85">
              <w:rPr>
                <w:b/>
                <w:bCs/>
                <w:color w:val="002060"/>
              </w:rPr>
              <w:t>Sunday 15</w:t>
            </w:r>
            <w:r w:rsidRPr="008B6C85">
              <w:rPr>
                <w:b/>
                <w:bCs/>
                <w:color w:val="002060"/>
                <w:vertAlign w:val="superscript"/>
              </w:rPr>
              <w:t>th</w:t>
            </w:r>
            <w:r w:rsidRPr="008B6C85">
              <w:rPr>
                <w:b/>
                <w:bCs/>
                <w:color w:val="002060"/>
              </w:rPr>
              <w:t xml:space="preserve"> March</w:t>
            </w:r>
            <w:r w:rsidR="00643E19" w:rsidRPr="008B6C85">
              <w:rPr>
                <w:b/>
                <w:bCs/>
                <w:color w:val="002060"/>
              </w:rPr>
              <w:t xml:space="preserve"> – Singer </w:t>
            </w:r>
            <w:r w:rsidRPr="008B6C85">
              <w:rPr>
                <w:b/>
                <w:bCs/>
                <w:color w:val="002060"/>
              </w:rPr>
              <w:t xml:space="preserve">Tont </w:t>
            </w:r>
            <w:proofErr w:type="spellStart"/>
            <w:r w:rsidRPr="008B6C85">
              <w:rPr>
                <w:b/>
                <w:bCs/>
                <w:color w:val="002060"/>
              </w:rPr>
              <w:t>DaSousa</w:t>
            </w:r>
            <w:proofErr w:type="spellEnd"/>
            <w:r w:rsidR="00643E19" w:rsidRPr="008B6C85">
              <w:rPr>
                <w:b/>
                <w:bCs/>
                <w:color w:val="002060"/>
              </w:rPr>
              <w:t xml:space="preserve"> in the large lounge</w:t>
            </w:r>
            <w:r w:rsidRPr="008B6C85">
              <w:rPr>
                <w:b/>
                <w:bCs/>
                <w:color w:val="002060"/>
              </w:rPr>
              <w:t xml:space="preserve"> for our Mother’s Day celebrations </w:t>
            </w:r>
            <w:r w:rsidR="00643E19" w:rsidRPr="008B6C85">
              <w:rPr>
                <w:b/>
                <w:bCs/>
                <w:color w:val="002060"/>
              </w:rPr>
              <w:t>@11am</w:t>
            </w:r>
          </w:p>
          <w:p w14:paraId="72D35A76" w14:textId="77777777" w:rsidR="00643E19" w:rsidRPr="00223C12" w:rsidRDefault="00643E19" w:rsidP="00643E19">
            <w:pPr>
              <w:spacing w:after="0" w:line="240" w:lineRule="auto"/>
              <w:rPr>
                <w:color w:val="002060"/>
              </w:rPr>
            </w:pPr>
          </w:p>
          <w:p w14:paraId="73E75AC3" w14:textId="36AE0F70" w:rsidR="00643E19" w:rsidRDefault="00F07079" w:rsidP="00643E19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color w:val="131313" w:themeColor="text1"/>
              </w:rPr>
              <w:t>Tuesday 17</w:t>
            </w:r>
            <w:r w:rsidRPr="00F07079">
              <w:rPr>
                <w:color w:val="131313" w:themeColor="text1"/>
                <w:vertAlign w:val="superscript"/>
              </w:rPr>
              <w:t>th</w:t>
            </w:r>
            <w:r>
              <w:rPr>
                <w:color w:val="131313" w:themeColor="text1"/>
              </w:rPr>
              <w:t xml:space="preserve"> March</w:t>
            </w:r>
            <w:r w:rsidR="00643E19">
              <w:rPr>
                <w:color w:val="131313" w:themeColor="text1"/>
              </w:rPr>
              <w:t xml:space="preserve"> –</w:t>
            </w:r>
            <w:r>
              <w:rPr>
                <w:color w:val="131313" w:themeColor="text1"/>
              </w:rPr>
              <w:t xml:space="preserve"> we will be joined by The Puppets for our St Patricks celebrations </w:t>
            </w:r>
            <w:r w:rsidR="00643E19">
              <w:rPr>
                <w:color w:val="131313" w:themeColor="text1"/>
              </w:rPr>
              <w:t>in the large lounge @11am</w:t>
            </w:r>
          </w:p>
          <w:p w14:paraId="5A95A115" w14:textId="77777777" w:rsidR="00643E19" w:rsidRDefault="00643E19" w:rsidP="00643E19">
            <w:pPr>
              <w:spacing w:after="0" w:line="240" w:lineRule="auto"/>
              <w:rPr>
                <w:color w:val="131313" w:themeColor="text1"/>
              </w:rPr>
            </w:pPr>
          </w:p>
          <w:p w14:paraId="0D91DD09" w14:textId="1E3A52EA" w:rsidR="00643E19" w:rsidRDefault="00F07079" w:rsidP="00643E1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Friday 20</w:t>
            </w:r>
            <w:r w:rsidRPr="00F07079">
              <w:rPr>
                <w:color w:val="002060"/>
                <w:vertAlign w:val="superscript"/>
              </w:rPr>
              <w:t>th</w:t>
            </w:r>
            <w:r>
              <w:rPr>
                <w:color w:val="002060"/>
              </w:rPr>
              <w:t xml:space="preserve"> March</w:t>
            </w:r>
            <w:r w:rsidR="00643E19">
              <w:rPr>
                <w:color w:val="002060"/>
              </w:rPr>
              <w:t xml:space="preserve"> </w:t>
            </w:r>
            <w:r w:rsidR="00643E19" w:rsidRPr="00223C12">
              <w:rPr>
                <w:color w:val="002060"/>
              </w:rPr>
              <w:t xml:space="preserve">– </w:t>
            </w:r>
            <w:r>
              <w:rPr>
                <w:color w:val="002060"/>
              </w:rPr>
              <w:t xml:space="preserve">Elvis will join us </w:t>
            </w:r>
            <w:r w:rsidR="00643E19" w:rsidRPr="00223C12">
              <w:rPr>
                <w:color w:val="002060"/>
              </w:rPr>
              <w:t>in the large lounge @</w:t>
            </w:r>
            <w:r>
              <w:rPr>
                <w:color w:val="002060"/>
              </w:rPr>
              <w:t>2pm</w:t>
            </w:r>
          </w:p>
          <w:p w14:paraId="05718129" w14:textId="77777777" w:rsidR="00643E19" w:rsidRDefault="00643E19" w:rsidP="00643E19">
            <w:pPr>
              <w:spacing w:after="0" w:line="240" w:lineRule="auto"/>
              <w:rPr>
                <w:color w:val="002060"/>
              </w:rPr>
            </w:pPr>
          </w:p>
          <w:p w14:paraId="2FD94EDA" w14:textId="1DAC4D66" w:rsidR="00643E19" w:rsidRDefault="00643E19" w:rsidP="00643E19">
            <w:pPr>
              <w:spacing w:after="0" w:line="240" w:lineRule="auto"/>
              <w:rPr>
                <w:color w:val="auto"/>
              </w:rPr>
            </w:pPr>
            <w:r w:rsidRPr="00643E19">
              <w:rPr>
                <w:color w:val="auto"/>
              </w:rPr>
              <w:t>Wednesday 25</w:t>
            </w:r>
            <w:r w:rsidRPr="00643E19">
              <w:rPr>
                <w:color w:val="auto"/>
                <w:vertAlign w:val="superscript"/>
              </w:rPr>
              <w:t>th</w:t>
            </w:r>
            <w:r w:rsidRPr="00643E19">
              <w:rPr>
                <w:color w:val="auto"/>
              </w:rPr>
              <w:t xml:space="preserve"> </w:t>
            </w:r>
            <w:r w:rsidR="00F07079">
              <w:rPr>
                <w:color w:val="auto"/>
              </w:rPr>
              <w:t>March</w:t>
            </w:r>
            <w:r w:rsidRPr="00643E19">
              <w:rPr>
                <w:color w:val="auto"/>
              </w:rPr>
              <w:t xml:space="preserve"> – Join us in the large lounge </w:t>
            </w:r>
            <w:r w:rsidR="00F07079">
              <w:rPr>
                <w:color w:val="auto"/>
              </w:rPr>
              <w:t>for our monthly church service with Fran from St Michaels</w:t>
            </w:r>
          </w:p>
          <w:p w14:paraId="1017511B" w14:textId="77777777" w:rsidR="00F07079" w:rsidRDefault="00F07079" w:rsidP="00643E19">
            <w:pPr>
              <w:spacing w:after="0" w:line="240" w:lineRule="auto"/>
              <w:rPr>
                <w:color w:val="auto"/>
              </w:rPr>
            </w:pPr>
          </w:p>
          <w:p w14:paraId="379F5BCB" w14:textId="4A941918" w:rsidR="00F07079" w:rsidRDefault="00F07079" w:rsidP="00643E19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Thursday 26</w:t>
            </w:r>
            <w:r w:rsidRPr="00F07079">
              <w:rPr>
                <w:color w:val="auto"/>
                <w:vertAlign w:val="superscript"/>
              </w:rPr>
              <w:t>th</w:t>
            </w:r>
            <w:r>
              <w:rPr>
                <w:color w:val="auto"/>
              </w:rPr>
              <w:t xml:space="preserve"> March – Join us in the large with Robert Whitehead playing his accordion @11am</w:t>
            </w:r>
          </w:p>
          <w:p w14:paraId="3EB2DDF5" w14:textId="1201D804" w:rsidR="00643E19" w:rsidRDefault="00643E19" w:rsidP="00643E19">
            <w:pPr>
              <w:spacing w:after="0" w:line="240" w:lineRule="auto"/>
              <w:rPr>
                <w:color w:val="002060"/>
              </w:rPr>
            </w:pPr>
          </w:p>
          <w:p w14:paraId="03C84E40" w14:textId="6EF9D4E5" w:rsidR="00B21228" w:rsidRDefault="00B21228" w:rsidP="00B21228"/>
          <w:p w14:paraId="46452256" w14:textId="77777777" w:rsidR="00B21228" w:rsidRDefault="00B21228" w:rsidP="00B21228"/>
          <w:p w14:paraId="21C7C71B" w14:textId="77777777" w:rsidR="00643E19" w:rsidRDefault="00B21228" w:rsidP="00B21228">
            <w:r>
              <w:t xml:space="preserve">   </w:t>
            </w:r>
          </w:p>
          <w:p w14:paraId="6CAE9D43" w14:textId="77777777" w:rsidR="00643E19" w:rsidRDefault="00643E19" w:rsidP="00B21228"/>
          <w:p w14:paraId="0D682908" w14:textId="77777777" w:rsidR="008B6C85" w:rsidRDefault="008B6C85" w:rsidP="00B21228"/>
          <w:p w14:paraId="781AF96B" w14:textId="77777777" w:rsidR="008B6C85" w:rsidRDefault="008B6C85" w:rsidP="00B21228"/>
          <w:p w14:paraId="3E203CD3" w14:textId="77777777" w:rsidR="008B6C85" w:rsidRDefault="008B6C85" w:rsidP="00B21228"/>
          <w:p w14:paraId="3ACC9243" w14:textId="1F2E51B4" w:rsidR="00B21228" w:rsidRPr="006E4357" w:rsidRDefault="00B913E9" w:rsidP="00B21228">
            <w:r w:rsidRPr="00380FC4">
              <w:rPr>
                <w:color w:val="C00000"/>
              </w:rPr>
              <w:t>Congratulations to Jossy for employee of the month, Jossy is a team player helping all departments out with a smile on her face</w:t>
            </w:r>
            <w:r w:rsidR="00380FC4" w:rsidRPr="00380FC4">
              <w:rPr>
                <w:color w:val="C00000"/>
              </w:rPr>
              <w:t xml:space="preserve"> – Jossy is great with our residents and always has time for them</w:t>
            </w:r>
          </w:p>
        </w:tc>
      </w:tr>
      <w:tr w:rsidR="00B21228" w:rsidRPr="00BA6CFC" w14:paraId="14780E0B" w14:textId="77777777" w:rsidTr="00BB0994">
        <w:trPr>
          <w:trHeight w:val="2551"/>
        </w:trPr>
        <w:tc>
          <w:tcPr>
            <w:tcW w:w="5382" w:type="dxa"/>
            <w:gridSpan w:val="2"/>
            <w:vAlign w:val="center"/>
          </w:tcPr>
          <w:p w14:paraId="3F0ED615" w14:textId="07ACB043" w:rsidR="00B21228" w:rsidRDefault="00F8376D" w:rsidP="00B21228">
            <w:pPr>
              <w:spacing w:after="0" w:line="240" w:lineRule="auto"/>
              <w:rPr>
                <w:noProof/>
                <w:color w:val="131313" w:themeColor="text1"/>
              </w:rPr>
            </w:pPr>
            <w:r>
              <w:rPr>
                <w:noProof/>
              </w:rPr>
              <w:drawing>
                <wp:inline distT="0" distB="0" distL="0" distR="0" wp14:anchorId="14138217" wp14:editId="175416D2">
                  <wp:extent cx="1330712" cy="1774371"/>
                  <wp:effectExtent l="0" t="0" r="3175" b="0"/>
                  <wp:docPr id="1535840903" name="Picture 5" descr="May be an image of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y be an image of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938" cy="17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28">
              <w:rPr>
                <w:noProof/>
                <w:color w:val="131313" w:themeColor="text1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F6A014E" wp14:editId="39CA0CA6">
                  <wp:extent cx="1310303" cy="1747157"/>
                  <wp:effectExtent l="0" t="0" r="4445" b="5715"/>
                  <wp:docPr id="1442490174" name="Picture 6" descr="May be an image of one or more people and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y be an image of one or more people and people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96" cy="176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28">
              <w:rPr>
                <w:noProof/>
                <w:color w:val="131313" w:themeColor="text1"/>
              </w:rPr>
              <w:t xml:space="preserve"> </w:t>
            </w:r>
          </w:p>
          <w:p w14:paraId="6E2AB042" w14:textId="77777777" w:rsidR="00B21228" w:rsidRDefault="00B21228" w:rsidP="00B21228">
            <w:pPr>
              <w:spacing w:after="0" w:line="240" w:lineRule="auto"/>
              <w:rPr>
                <w:noProof/>
                <w:color w:val="131313" w:themeColor="text1"/>
              </w:rPr>
            </w:pPr>
          </w:p>
          <w:p w14:paraId="57E7D2E9" w14:textId="2F32D1A7" w:rsidR="00B21228" w:rsidRDefault="00B21228" w:rsidP="00B21228">
            <w:pPr>
              <w:spacing w:after="0" w:line="240" w:lineRule="auto"/>
              <w:rPr>
                <w:noProof/>
                <w:color w:val="131313" w:themeColor="text1"/>
              </w:rPr>
            </w:pPr>
            <w:r>
              <w:rPr>
                <w:noProof/>
                <w:color w:val="131313" w:themeColor="text1"/>
              </w:rPr>
              <w:t xml:space="preserve">               </w:t>
            </w:r>
          </w:p>
          <w:p w14:paraId="19B8DC6B" w14:textId="0F6C2D8E" w:rsidR="00B21228" w:rsidRDefault="00B21228" w:rsidP="00B21228">
            <w:pPr>
              <w:spacing w:after="0" w:line="240" w:lineRule="auto"/>
              <w:rPr>
                <w:noProof/>
                <w:color w:val="131313" w:themeColor="text1"/>
              </w:rPr>
            </w:pPr>
            <w:r>
              <w:rPr>
                <w:noProof/>
              </w:rPr>
              <w:t xml:space="preserve">                  </w:t>
            </w:r>
            <w:r w:rsidR="00F8376D">
              <w:rPr>
                <w:noProof/>
              </w:rPr>
              <w:drawing>
                <wp:inline distT="0" distB="0" distL="0" distR="0" wp14:anchorId="61740D92" wp14:editId="08E23B6A">
                  <wp:extent cx="1746885" cy="1937657"/>
                  <wp:effectExtent l="0" t="0" r="5715" b="5715"/>
                  <wp:docPr id="2121391912" name="Picture 7" descr="May be an image of one or more people and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y be an image of one or more people and people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21" cy="196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AF1D1" w14:textId="4E6A6B92" w:rsidR="00B21228" w:rsidRPr="0015318B" w:rsidRDefault="00B21228" w:rsidP="00B21228">
            <w:pPr>
              <w:spacing w:after="0" w:line="240" w:lineRule="auto"/>
              <w:rPr>
                <w:noProof/>
                <w:color w:val="EE0000"/>
              </w:rPr>
            </w:pPr>
            <w:r w:rsidRPr="0015318B">
              <w:rPr>
                <w:noProof/>
                <w:color w:val="EE0000"/>
              </w:rPr>
              <w:t xml:space="preserve">                                                                  </w:t>
            </w:r>
            <w:r>
              <w:rPr>
                <w:noProof/>
                <w:color w:val="EE0000"/>
              </w:rPr>
              <w:t xml:space="preserve"> </w:t>
            </w:r>
            <w:r w:rsidRPr="0015318B">
              <w:rPr>
                <w:noProof/>
                <w:color w:val="EE0000"/>
              </w:rPr>
              <w:t xml:space="preserve">  </w:t>
            </w:r>
            <w:r>
              <w:rPr>
                <w:noProof/>
                <w:color w:val="EE0000"/>
              </w:rPr>
              <w:t xml:space="preserve"> </w:t>
            </w:r>
          </w:p>
          <w:p w14:paraId="3613C7F9" w14:textId="5C554D3F" w:rsidR="00B21228" w:rsidRPr="0015318B" w:rsidRDefault="00B21228" w:rsidP="00B21228">
            <w:pPr>
              <w:spacing w:after="0" w:line="240" w:lineRule="auto"/>
              <w:rPr>
                <w:noProof/>
                <w:color w:val="EE0000"/>
              </w:rPr>
            </w:pPr>
            <w:r w:rsidRPr="0015318B">
              <w:rPr>
                <w:noProof/>
                <w:color w:val="EE0000"/>
              </w:rPr>
              <w:lastRenderedPageBreak/>
              <w:t xml:space="preserve">                                                                      </w:t>
            </w:r>
          </w:p>
          <w:p w14:paraId="1BD5B22D" w14:textId="35A820DC" w:rsidR="00B21228" w:rsidRPr="00BB0994" w:rsidRDefault="00990368" w:rsidP="00B21228">
            <w:pPr>
              <w:spacing w:after="0" w:line="240" w:lineRule="auto"/>
              <w:rPr>
                <w:noProof/>
                <w:color w:val="EE0000"/>
              </w:rPr>
            </w:pPr>
            <w:r>
              <w:rPr>
                <w:noProof/>
                <w:color w:val="EE0000"/>
              </w:rPr>
              <w:t>We welcomed Elvis</w:t>
            </w:r>
            <w:r w:rsidR="00DC0569">
              <w:rPr>
                <w:noProof/>
                <w:color w:val="EE0000"/>
              </w:rPr>
              <w:t xml:space="preserve"> </w:t>
            </w:r>
            <w:r>
              <w:rPr>
                <w:noProof/>
                <w:color w:val="EE0000"/>
              </w:rPr>
              <w:t>back for our wonderful Valentine party…..it is safe to say that everyone had a wonderful time – everyone enjoyed some fantastic food from our cook Ruth</w:t>
            </w:r>
          </w:p>
          <w:p w14:paraId="77D5746F" w14:textId="472D2B0F" w:rsidR="00B21228" w:rsidRDefault="00B21228" w:rsidP="00B21228">
            <w:pPr>
              <w:spacing w:after="0" w:line="240" w:lineRule="auto"/>
              <w:rPr>
                <w:noProof/>
              </w:rPr>
            </w:pPr>
          </w:p>
          <w:p w14:paraId="4FB08B2B" w14:textId="67B5C0DA" w:rsidR="00B21228" w:rsidRDefault="00990368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noProof/>
              </w:rPr>
              <w:drawing>
                <wp:inline distT="0" distB="0" distL="0" distR="0" wp14:anchorId="062D1227" wp14:editId="555E5B2A">
                  <wp:extent cx="1327280" cy="1769794"/>
                  <wp:effectExtent l="0" t="0" r="6350" b="1905"/>
                  <wp:docPr id="637844501" name="Picture 6" descr="May be an image of cupcake, heart and text that says 'qu you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y be an image of cupcake, heart and text that says 'qu you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84" cy="177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28">
              <w:rPr>
                <w:color w:val="131313" w:themeColor="text1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7BD3738F" wp14:editId="531E8843">
                  <wp:extent cx="1348154" cy="1797629"/>
                  <wp:effectExtent l="0" t="0" r="4445" b="0"/>
                  <wp:docPr id="1159901883" name="Picture 7" descr="May be an image of accordion, clarinet, violin, flute and har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y be an image of accordion, clarinet, violin, flute and har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79" cy="180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28">
              <w:rPr>
                <w:color w:val="131313" w:themeColor="text1"/>
              </w:rPr>
              <w:t xml:space="preserve">      </w:t>
            </w:r>
            <w:r w:rsidR="00B21228">
              <w:rPr>
                <w:noProof/>
              </w:rPr>
              <w:t xml:space="preserve">                      </w:t>
            </w:r>
          </w:p>
          <w:p w14:paraId="6C3C9A00" w14:textId="08912BE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770C5BE5" w14:textId="513AD986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color w:val="131313" w:themeColor="text1"/>
              </w:rPr>
              <w:t xml:space="preserve">                     </w:t>
            </w:r>
            <w:r w:rsidR="00990368">
              <w:rPr>
                <w:noProof/>
              </w:rPr>
              <w:drawing>
                <wp:inline distT="0" distB="0" distL="0" distR="0" wp14:anchorId="4FDD7F26" wp14:editId="2F0AF9D1">
                  <wp:extent cx="1917993" cy="2557451"/>
                  <wp:effectExtent l="0" t="0" r="6350" b="0"/>
                  <wp:docPr id="1609632911" name="Picture 8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43" cy="25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78F06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6A139FEF" w14:textId="22E3678B" w:rsidR="00B21228" w:rsidRPr="00542E3D" w:rsidRDefault="00B21228" w:rsidP="00B21228">
            <w:pPr>
              <w:spacing w:after="0" w:line="240" w:lineRule="auto"/>
              <w:rPr>
                <w:color w:val="00204F"/>
              </w:rPr>
            </w:pPr>
          </w:p>
          <w:p w14:paraId="497CB4DA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6B94A738" w14:textId="1C6A4292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color w:val="131313" w:themeColor="text1"/>
              </w:rPr>
              <w:t xml:space="preserve">      </w:t>
            </w:r>
            <w:r w:rsidR="00E0613E">
              <w:rPr>
                <w:noProof/>
              </w:rPr>
              <w:drawing>
                <wp:inline distT="0" distB="0" distL="0" distR="0" wp14:anchorId="0E242F49" wp14:editId="5A04E073">
                  <wp:extent cx="922519" cy="1230086"/>
                  <wp:effectExtent l="0" t="0" r="0" b="8255"/>
                  <wp:docPr id="82269364" name="Picture 10" descr="May be an image of one or more people and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y be an image of one or more people and people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23" cy="123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31313" w:themeColor="text1"/>
              </w:rPr>
              <w:t xml:space="preserve">        </w:t>
            </w:r>
            <w:r w:rsidR="00E0613E">
              <w:rPr>
                <w:noProof/>
              </w:rPr>
              <w:drawing>
                <wp:inline distT="0" distB="0" distL="0" distR="0" wp14:anchorId="06198842" wp14:editId="5231C2A4">
                  <wp:extent cx="942929" cy="1257300"/>
                  <wp:effectExtent l="0" t="0" r="0" b="0"/>
                  <wp:docPr id="1001606579" name="Picture 11" descr="May be an image of Sup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y be an image of Sup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07" cy="127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0569">
              <w:rPr>
                <w:color w:val="131313" w:themeColor="text1"/>
              </w:rPr>
              <w:t xml:space="preserve">   </w:t>
            </w:r>
          </w:p>
          <w:p w14:paraId="6F098A4E" w14:textId="1A4AA388" w:rsidR="00B21228" w:rsidRDefault="00B21228" w:rsidP="00B2122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   </w:t>
            </w:r>
            <w:r w:rsidR="00E0613E">
              <w:rPr>
                <w:noProof/>
              </w:rPr>
              <w:t xml:space="preserve">                                                   </w:t>
            </w:r>
            <w:r w:rsidR="00E0613E">
              <w:rPr>
                <w:noProof/>
              </w:rPr>
              <w:drawing>
                <wp:inline distT="0" distB="0" distL="0" distR="0" wp14:anchorId="2993D771" wp14:editId="6917D420">
                  <wp:extent cx="889863" cy="1186543"/>
                  <wp:effectExtent l="0" t="0" r="5715" b="0"/>
                  <wp:docPr id="1346011708" name="Picture 15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45" cy="119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613E">
              <w:rPr>
                <w:noProof/>
              </w:rPr>
              <w:t xml:space="preserve">    </w:t>
            </w:r>
            <w:r w:rsidR="00E0613E">
              <w:rPr>
                <w:noProof/>
              </w:rPr>
              <w:drawing>
                <wp:inline distT="0" distB="0" distL="0" distR="0" wp14:anchorId="48A321A9" wp14:editId="6FA35C46">
                  <wp:extent cx="930682" cy="1240971"/>
                  <wp:effectExtent l="0" t="0" r="3175" b="0"/>
                  <wp:docPr id="1203206447" name="Picture 14" descr="May be an image of Superman and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y be an image of Superman and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22" cy="126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613E">
              <w:rPr>
                <w:noProof/>
              </w:rPr>
              <w:t xml:space="preserve">      </w:t>
            </w:r>
            <w:r w:rsidR="00E0613E">
              <w:rPr>
                <w:noProof/>
              </w:rPr>
              <w:drawing>
                <wp:inline distT="0" distB="0" distL="0" distR="0" wp14:anchorId="4F590171" wp14:editId="63EBFF05">
                  <wp:extent cx="849086" cy="1289050"/>
                  <wp:effectExtent l="0" t="0" r="8255" b="6350"/>
                  <wp:docPr id="1141441340" name="Picture 16" descr="May be an image of table and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y be an image of table and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442" cy="128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75C45" w14:textId="77777777" w:rsidR="00E0613E" w:rsidRDefault="00E0613E" w:rsidP="00B21228">
            <w:pPr>
              <w:spacing w:after="0" w:line="240" w:lineRule="auto"/>
              <w:rPr>
                <w:noProof/>
              </w:rPr>
            </w:pPr>
          </w:p>
          <w:p w14:paraId="35A90954" w14:textId="77777777" w:rsidR="00E0613E" w:rsidRDefault="00E0613E" w:rsidP="00B21228">
            <w:pPr>
              <w:spacing w:after="0" w:line="240" w:lineRule="auto"/>
              <w:rPr>
                <w:noProof/>
              </w:rPr>
            </w:pPr>
          </w:p>
          <w:p w14:paraId="5E74D44E" w14:textId="77777777" w:rsidR="00E0613E" w:rsidRDefault="00E0613E" w:rsidP="00B21228">
            <w:pPr>
              <w:spacing w:after="0" w:line="240" w:lineRule="auto"/>
              <w:rPr>
                <w:noProof/>
              </w:rPr>
            </w:pPr>
          </w:p>
          <w:p w14:paraId="66C870F8" w14:textId="77777777" w:rsidR="00E0613E" w:rsidRDefault="00E0613E" w:rsidP="00B21228">
            <w:pPr>
              <w:spacing w:after="0" w:line="240" w:lineRule="auto"/>
              <w:rPr>
                <w:noProof/>
              </w:rPr>
            </w:pPr>
          </w:p>
          <w:p w14:paraId="294D6D6F" w14:textId="77777777" w:rsidR="00E0613E" w:rsidRDefault="00E0613E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49CBAE68" w14:textId="229A49E6" w:rsidR="00B21228" w:rsidRDefault="00E0613E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noProof/>
              </w:rPr>
              <w:t xml:space="preserve">          </w:t>
            </w:r>
          </w:p>
          <w:p w14:paraId="097B3D9C" w14:textId="1A1FD8AD" w:rsidR="00B21228" w:rsidRDefault="004230A4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noProof/>
              </w:rPr>
              <w:drawing>
                <wp:inline distT="0" distB="0" distL="0" distR="0" wp14:anchorId="7C2480FB" wp14:editId="0A3E3F68">
                  <wp:extent cx="2401570" cy="3202252"/>
                  <wp:effectExtent l="0" t="0" r="0" b="0"/>
                  <wp:docPr id="1891664682" name="Picture 18" descr="May be an image of stud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y be an image of stud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873" cy="320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28">
              <w:rPr>
                <w:color w:val="131313" w:themeColor="text1"/>
              </w:rPr>
              <w:t xml:space="preserve">     </w:t>
            </w:r>
          </w:p>
          <w:p w14:paraId="4261F2F1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5FB17F70" w14:textId="40BE1EE4" w:rsidR="00B21228" w:rsidRDefault="00B21228" w:rsidP="00B21228">
            <w:pPr>
              <w:spacing w:after="0" w:line="240" w:lineRule="auto"/>
              <w:rPr>
                <w:b/>
                <w:bCs/>
                <w:i/>
                <w:iCs/>
                <w:color w:val="A83074" w:themeColor="accent6" w:themeShade="BF"/>
                <w:sz w:val="22"/>
                <w:szCs w:val="22"/>
              </w:rPr>
            </w:pPr>
            <w:r w:rsidRPr="00640516">
              <w:rPr>
                <w:b/>
                <w:bCs/>
                <w:i/>
                <w:iCs/>
                <w:color w:val="A83074" w:themeColor="accent6" w:themeShade="BF"/>
                <w:sz w:val="22"/>
                <w:szCs w:val="22"/>
              </w:rPr>
              <w:t xml:space="preserve">                </w:t>
            </w:r>
            <w:r>
              <w:rPr>
                <w:b/>
                <w:bCs/>
                <w:i/>
                <w:iCs/>
                <w:color w:val="A83074" w:themeColor="accent6" w:themeShade="BF"/>
                <w:sz w:val="22"/>
                <w:szCs w:val="22"/>
              </w:rPr>
              <w:t xml:space="preserve">  </w:t>
            </w:r>
            <w:r w:rsidRPr="00640516">
              <w:rPr>
                <w:b/>
                <w:bCs/>
                <w:i/>
                <w:iCs/>
                <w:color w:val="A83074" w:themeColor="accent6" w:themeShade="BF"/>
                <w:sz w:val="22"/>
                <w:szCs w:val="22"/>
              </w:rPr>
              <w:t xml:space="preserve"> </w:t>
            </w:r>
          </w:p>
          <w:p w14:paraId="48EE1F44" w14:textId="77777777" w:rsidR="00B21228" w:rsidRDefault="00B21228" w:rsidP="00B21228">
            <w:pPr>
              <w:spacing w:after="0" w:line="240" w:lineRule="auto"/>
              <w:rPr>
                <w:b/>
                <w:bCs/>
                <w:i/>
                <w:iCs/>
                <w:color w:val="A83074" w:themeColor="accent6" w:themeShade="BF"/>
                <w:sz w:val="22"/>
                <w:szCs w:val="22"/>
              </w:rPr>
            </w:pPr>
          </w:p>
          <w:p w14:paraId="701CDF5E" w14:textId="7E429B6A" w:rsidR="00B21228" w:rsidRDefault="004230A4" w:rsidP="00B21228">
            <w:pPr>
              <w:spacing w:after="0" w:line="240" w:lineRule="auto"/>
              <w:rPr>
                <w:b/>
                <w:bCs/>
                <w:i/>
                <w:iCs/>
                <w:color w:val="A83074" w:themeColor="accent6" w:themeShade="BF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6BCA62" wp14:editId="12499F0B">
                  <wp:extent cx="1530350" cy="2133600"/>
                  <wp:effectExtent l="0" t="0" r="0" b="0"/>
                  <wp:docPr id="1729078088" name="Picture 20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162" cy="214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28" w:rsidRPr="00640516">
              <w:rPr>
                <w:b/>
                <w:bCs/>
                <w:i/>
                <w:iCs/>
                <w:color w:val="A83074" w:themeColor="accent6" w:themeShade="BF"/>
                <w:sz w:val="22"/>
                <w:szCs w:val="22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E1888E9" wp14:editId="1AC853F5">
                  <wp:extent cx="1457960" cy="2068286"/>
                  <wp:effectExtent l="0" t="0" r="8890" b="8255"/>
                  <wp:docPr id="863436413" name="Picture 21" descr="May be an image of stud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y be an image of stud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129" cy="209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28" w:rsidRPr="00640516">
              <w:rPr>
                <w:b/>
                <w:bCs/>
                <w:i/>
                <w:iCs/>
                <w:color w:val="A83074" w:themeColor="accent6" w:themeShade="BF"/>
                <w:sz w:val="22"/>
                <w:szCs w:val="22"/>
              </w:rPr>
              <w:t xml:space="preserve"> </w:t>
            </w:r>
          </w:p>
          <w:p w14:paraId="41B96130" w14:textId="77777777" w:rsidR="00B21228" w:rsidRDefault="00B21228" w:rsidP="00B21228">
            <w:pPr>
              <w:spacing w:after="0" w:line="240" w:lineRule="auto"/>
              <w:rPr>
                <w:b/>
                <w:bCs/>
                <w:i/>
                <w:iCs/>
                <w:color w:val="A83074" w:themeColor="accent6" w:themeShade="BF"/>
                <w:sz w:val="22"/>
                <w:szCs w:val="22"/>
              </w:rPr>
            </w:pPr>
          </w:p>
          <w:p w14:paraId="6E12E271" w14:textId="77777777" w:rsidR="00C42785" w:rsidRDefault="00C42785" w:rsidP="00B21228">
            <w:pPr>
              <w:spacing w:after="0" w:line="240" w:lineRule="auto"/>
              <w:rPr>
                <w:b/>
                <w:bCs/>
                <w:i/>
                <w:iCs/>
                <w:color w:val="A83074" w:themeColor="accent6" w:themeShade="BF"/>
                <w:sz w:val="22"/>
                <w:szCs w:val="22"/>
              </w:rPr>
            </w:pPr>
          </w:p>
          <w:p w14:paraId="60E76253" w14:textId="77777777" w:rsidR="00C42785" w:rsidRDefault="00C42785" w:rsidP="00B21228">
            <w:pPr>
              <w:spacing w:after="0" w:line="240" w:lineRule="auto"/>
              <w:rPr>
                <w:b/>
                <w:bCs/>
                <w:i/>
                <w:iCs/>
                <w:color w:val="A83074" w:themeColor="accent6" w:themeShade="BF"/>
                <w:sz w:val="22"/>
                <w:szCs w:val="22"/>
              </w:rPr>
            </w:pPr>
          </w:p>
          <w:p w14:paraId="3F17D564" w14:textId="40698A7F" w:rsidR="00B21228" w:rsidRPr="00640516" w:rsidRDefault="004230A4" w:rsidP="00B21228">
            <w:pPr>
              <w:spacing w:after="0" w:line="240" w:lineRule="auto"/>
              <w:rPr>
                <w:b/>
                <w:bCs/>
                <w:i/>
                <w:iCs/>
                <w:color w:val="A83074" w:themeColor="accent6" w:themeShade="BF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17A4DA" wp14:editId="3BB7C367">
                  <wp:extent cx="1443627" cy="1924931"/>
                  <wp:effectExtent l="0" t="0" r="4445" b="0"/>
                  <wp:docPr id="940469751" name="Picture 22" descr="May be an image of stud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y be an image of stud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71" cy="193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28">
              <w:rPr>
                <w:b/>
                <w:bCs/>
                <w:i/>
                <w:iCs/>
                <w:color w:val="A83074" w:themeColor="accent6" w:themeShade="BF"/>
                <w:sz w:val="22"/>
                <w:szCs w:val="22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03098C55" wp14:editId="4C5D8B59">
                  <wp:extent cx="1449070" cy="1932189"/>
                  <wp:effectExtent l="0" t="0" r="0" b="0"/>
                  <wp:docPr id="306861499" name="Picture 23" descr="May be an image of stud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y be an image of stud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78" cy="194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F6B94" w14:textId="6169BCA8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4FB3722A" w14:textId="3F90C0C0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color w:val="131313" w:themeColor="text1"/>
              </w:rPr>
              <w:t xml:space="preserve">           </w:t>
            </w:r>
          </w:p>
          <w:p w14:paraId="681E0665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44D86F4C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740D532B" w14:textId="77777777" w:rsidR="006106F8" w:rsidRDefault="006106F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32614F33" w14:textId="77777777" w:rsidR="006106F8" w:rsidRDefault="006106F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5C346818" w14:textId="4EBED8BB" w:rsidR="00211591" w:rsidRDefault="00B21228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color w:val="131313" w:themeColor="text1"/>
              </w:rPr>
              <w:t xml:space="preserve">We have also enjoyed some of our usual activities, such </w:t>
            </w:r>
          </w:p>
          <w:p w14:paraId="722ED17A" w14:textId="1C953B15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color w:val="131313" w:themeColor="text1"/>
              </w:rPr>
              <w:t xml:space="preserve">As bingo, </w:t>
            </w:r>
            <w:r w:rsidR="001B047A">
              <w:rPr>
                <w:color w:val="131313" w:themeColor="text1"/>
              </w:rPr>
              <w:t>sweets from The Summer Hill Sweet Trolly, quiz mornings</w:t>
            </w:r>
            <w:r w:rsidR="003A425E">
              <w:rPr>
                <w:color w:val="131313" w:themeColor="text1"/>
              </w:rPr>
              <w:t xml:space="preserve">, </w:t>
            </w:r>
            <w:r w:rsidR="001B047A">
              <w:rPr>
                <w:color w:val="131313" w:themeColor="text1"/>
              </w:rPr>
              <w:t>watching the Winter Olympics</w:t>
            </w:r>
            <w:r w:rsidR="00C60B83">
              <w:rPr>
                <w:color w:val="131313" w:themeColor="text1"/>
              </w:rPr>
              <w:t xml:space="preserve"> and </w:t>
            </w:r>
            <w:r w:rsidR="003A425E">
              <w:rPr>
                <w:color w:val="131313" w:themeColor="text1"/>
              </w:rPr>
              <w:t xml:space="preserve">our monthly </w:t>
            </w:r>
            <w:r w:rsidR="00C60B83">
              <w:rPr>
                <w:color w:val="131313" w:themeColor="text1"/>
              </w:rPr>
              <w:t xml:space="preserve">Church </w:t>
            </w:r>
            <w:r w:rsidR="003A425E">
              <w:rPr>
                <w:color w:val="131313" w:themeColor="text1"/>
              </w:rPr>
              <w:t>service</w:t>
            </w:r>
          </w:p>
          <w:p w14:paraId="022CA06B" w14:textId="0540E0EB" w:rsidR="00B21228" w:rsidRDefault="001B047A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noProof/>
              </w:rPr>
              <w:drawing>
                <wp:inline distT="0" distB="0" distL="0" distR="0" wp14:anchorId="174A1F40" wp14:editId="018E7901">
                  <wp:extent cx="1503499" cy="2004765"/>
                  <wp:effectExtent l="0" t="0" r="1905" b="0"/>
                  <wp:docPr id="199172378" name="Picture 26" descr="May be an image of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y be an image of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50" cy="201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28">
              <w:rPr>
                <w:color w:val="131313" w:themeColor="text1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258EBC6" wp14:editId="6C39D432">
                  <wp:extent cx="1534886" cy="2046617"/>
                  <wp:effectExtent l="0" t="0" r="8255" b="0"/>
                  <wp:docPr id="368634939" name="Picture 3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066" cy="206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28">
              <w:rPr>
                <w:color w:val="131313" w:themeColor="text1"/>
              </w:rPr>
              <w:t xml:space="preserve">      </w:t>
            </w:r>
          </w:p>
          <w:p w14:paraId="3F9C1402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3D51C90D" w14:textId="165CBB00" w:rsidR="00B21228" w:rsidRDefault="001B047A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noProof/>
              </w:rPr>
              <w:drawing>
                <wp:inline distT="0" distB="0" distL="0" distR="0" wp14:anchorId="5D308381" wp14:editId="3069F71D">
                  <wp:extent cx="1470842" cy="1961220"/>
                  <wp:effectExtent l="0" t="0" r="0" b="1270"/>
                  <wp:docPr id="116269182" name="Picture 30" descr="May be an image of one or more people, people smiling and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ay be an image of one or more people, people smiling and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632" cy="196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228">
              <w:rPr>
                <w:color w:val="131313" w:themeColor="text1"/>
              </w:rPr>
              <w:t xml:space="preserve">    </w:t>
            </w:r>
            <w:r>
              <w:rPr>
                <w:color w:val="131313" w:themeColor="text1"/>
              </w:rPr>
              <w:t xml:space="preserve">    </w:t>
            </w:r>
            <w:r w:rsidR="00B21228">
              <w:rPr>
                <w:color w:val="131313" w:themeColor="text1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37D3E87" wp14:editId="12B7CE17">
                  <wp:extent cx="1440647" cy="1920957"/>
                  <wp:effectExtent l="0" t="0" r="7620" b="3175"/>
                  <wp:docPr id="512156230" name="Picture 31" descr="May be an image of studying, flute, harp, violin, clarinet and gui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y be an image of studying, flute, harp, violin, clarinet and gui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03" cy="193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1591">
              <w:rPr>
                <w:color w:val="131313" w:themeColor="text1"/>
              </w:rPr>
              <w:t xml:space="preserve">        </w:t>
            </w:r>
          </w:p>
          <w:p w14:paraId="3717806F" w14:textId="0F95C81A" w:rsidR="001B047A" w:rsidRPr="001B047A" w:rsidRDefault="001B047A" w:rsidP="00B21228">
            <w:pPr>
              <w:spacing w:after="0" w:line="240" w:lineRule="auto"/>
              <w:rPr>
                <w:color w:val="EE0000"/>
              </w:rPr>
            </w:pPr>
            <w:r w:rsidRPr="001B047A">
              <w:rPr>
                <w:color w:val="EE0000"/>
              </w:rPr>
              <w:t>Tom enjoying some popcorn      We enjoyed a morning of</w:t>
            </w:r>
          </w:p>
          <w:p w14:paraId="04481AAD" w14:textId="632E3D50" w:rsidR="001B047A" w:rsidRPr="001B047A" w:rsidRDefault="001B047A" w:rsidP="00B21228">
            <w:pPr>
              <w:spacing w:after="0" w:line="240" w:lineRule="auto"/>
              <w:rPr>
                <w:color w:val="EE0000"/>
              </w:rPr>
            </w:pPr>
            <w:r w:rsidRPr="001B047A">
              <w:rPr>
                <w:color w:val="EE0000"/>
              </w:rPr>
              <w:t>While watching the Winter           quizzing</w:t>
            </w:r>
          </w:p>
          <w:p w14:paraId="27206701" w14:textId="26B20F27" w:rsidR="00B21228" w:rsidRPr="001B047A" w:rsidRDefault="001B047A" w:rsidP="00B21228">
            <w:pPr>
              <w:spacing w:after="0" w:line="240" w:lineRule="auto"/>
              <w:rPr>
                <w:color w:val="EE0000"/>
              </w:rPr>
            </w:pPr>
            <w:r w:rsidRPr="001B047A">
              <w:rPr>
                <w:color w:val="EE0000"/>
              </w:rPr>
              <w:t>Olympics</w:t>
            </w:r>
            <w:r w:rsidR="00B21228" w:rsidRPr="001B047A">
              <w:rPr>
                <w:color w:val="EE0000"/>
              </w:rPr>
              <w:t xml:space="preserve"> </w:t>
            </w:r>
          </w:p>
          <w:p w14:paraId="610539CA" w14:textId="77777777" w:rsidR="003A425E" w:rsidRDefault="003A425E" w:rsidP="00B21228">
            <w:pPr>
              <w:spacing w:after="0" w:line="240" w:lineRule="auto"/>
              <w:rPr>
                <w:noProof/>
              </w:rPr>
            </w:pPr>
          </w:p>
          <w:p w14:paraId="6F7FC0C4" w14:textId="77777777" w:rsidR="003A425E" w:rsidRDefault="003A425E" w:rsidP="00B21228">
            <w:pPr>
              <w:spacing w:after="0" w:line="240" w:lineRule="auto"/>
              <w:rPr>
                <w:noProof/>
              </w:rPr>
            </w:pPr>
          </w:p>
          <w:p w14:paraId="5BB1F841" w14:textId="77777777" w:rsidR="003A425E" w:rsidRDefault="003A425E" w:rsidP="00B21228">
            <w:pPr>
              <w:spacing w:after="0" w:line="240" w:lineRule="auto"/>
              <w:rPr>
                <w:noProof/>
              </w:rPr>
            </w:pPr>
          </w:p>
          <w:p w14:paraId="40647E88" w14:textId="0EE4551A" w:rsidR="00211591" w:rsidRDefault="003A425E" w:rsidP="00B2122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F513FE" wp14:editId="235698A7">
                  <wp:extent cx="1406236" cy="1875073"/>
                  <wp:effectExtent l="0" t="0" r="3810" b="0"/>
                  <wp:docPr id="2038298473" name="Picture 3" descr="May be an image of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y be an image of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82" cy="188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042B1BE" wp14:editId="3EA6E2C6">
                  <wp:extent cx="1447800" cy="1930496"/>
                  <wp:effectExtent l="0" t="0" r="0" b="0"/>
                  <wp:docPr id="840710374" name="Picture 4" descr="May be an image of studying and clothes i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y be an image of studying and clothes i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825" cy="194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3D77C" w14:textId="77777777" w:rsidR="00211591" w:rsidRDefault="00211591" w:rsidP="00B21228">
            <w:pPr>
              <w:spacing w:after="0" w:line="240" w:lineRule="auto"/>
              <w:rPr>
                <w:noProof/>
              </w:rPr>
            </w:pPr>
          </w:p>
          <w:p w14:paraId="7BA08451" w14:textId="77777777" w:rsidR="00211591" w:rsidRDefault="00211591" w:rsidP="00B21228">
            <w:pPr>
              <w:spacing w:after="0" w:line="240" w:lineRule="auto"/>
              <w:rPr>
                <w:noProof/>
              </w:rPr>
            </w:pPr>
          </w:p>
          <w:p w14:paraId="3ABE06CA" w14:textId="77777777" w:rsidR="00211591" w:rsidRDefault="00211591" w:rsidP="00B21228">
            <w:pPr>
              <w:spacing w:after="0" w:line="240" w:lineRule="auto"/>
              <w:rPr>
                <w:noProof/>
              </w:rPr>
            </w:pPr>
          </w:p>
          <w:p w14:paraId="422ECB82" w14:textId="580108DE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color w:val="131313" w:themeColor="text1"/>
              </w:rPr>
              <w:t xml:space="preserve">            </w:t>
            </w:r>
            <w:r>
              <w:t xml:space="preserve"> </w:t>
            </w:r>
            <w:r>
              <w:rPr>
                <w:noProof/>
              </w:rPr>
              <w:t xml:space="preserve">        </w:t>
            </w:r>
          </w:p>
          <w:p w14:paraId="3B58F2B8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47088FA8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09740A63" w14:textId="77777777" w:rsidR="00C60B83" w:rsidRDefault="00C60B83" w:rsidP="00B21228">
            <w:pPr>
              <w:spacing w:after="0" w:line="240" w:lineRule="auto"/>
              <w:rPr>
                <w:noProof/>
              </w:rPr>
            </w:pPr>
          </w:p>
          <w:p w14:paraId="166B7150" w14:textId="77777777" w:rsidR="00C60B83" w:rsidRDefault="00C60B83" w:rsidP="00B21228">
            <w:pPr>
              <w:spacing w:after="0" w:line="240" w:lineRule="auto"/>
              <w:rPr>
                <w:noProof/>
              </w:rPr>
            </w:pPr>
          </w:p>
          <w:p w14:paraId="55D88974" w14:textId="57DE799D" w:rsidR="00C60B83" w:rsidRDefault="007F1D7D" w:rsidP="00B21228">
            <w:pPr>
              <w:spacing w:after="0" w:line="240" w:lineRule="auto"/>
              <w:rPr>
                <w:noProof/>
              </w:rPr>
            </w:pPr>
            <w:r>
              <w:rPr>
                <w:sz w:val="18"/>
                <w:szCs w:val="18"/>
              </w:rPr>
              <w:lastRenderedPageBreak/>
              <w:t xml:space="preserve">                     </w:t>
            </w:r>
            <w:r w:rsidR="00C60B83">
              <w:rPr>
                <w:noProof/>
              </w:rPr>
              <mc:AlternateContent>
                <mc:Choice Requires="wpg">
                  <w:drawing>
                    <wp:inline distT="0" distB="0" distL="0" distR="0" wp14:anchorId="48A2B32A" wp14:editId="671FD299">
                      <wp:extent cx="1895385" cy="1039586"/>
                      <wp:effectExtent l="0" t="0" r="0" b="8255"/>
                      <wp:docPr id="1126880338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5385" cy="1039586"/>
                                <a:chOff x="0" y="0"/>
                                <a:chExt cx="3201761" cy="25076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7819918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" y="0"/>
                                  <a:ext cx="3201670" cy="2145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77697183" name="Text Box 38"/>
                              <wps:cNvSpPr txBox="1"/>
                              <wps:spPr>
                                <a:xfrm>
                                  <a:off x="0" y="2144422"/>
                                  <a:ext cx="3201670" cy="363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C18A34" w14:textId="29B6DD64" w:rsidR="00C60B83" w:rsidRPr="00C60B83" w:rsidRDefault="00C60B83" w:rsidP="00C60B8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A2B32A" id="Group 39" o:spid="_x0000_s1026" style="width:149.25pt;height:81.85pt;mso-position-horizontal-relative:char;mso-position-vertical-relative:line" coordsize="32017,250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">
                      <v:shape id="Picture 37" o:spid="_x0000_s1027" type="#_x0000_t75" style="position:absolute;width:32017;height:2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">
                        <v:imagedata r:id="rId6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8" o:spid="_x0000_s1028" type="#_x0000_t202" style="position:absolute;top:21444;width:32016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" stroked="f">
                        <v:textbox>
                          <w:txbxContent>
                            <w:p w14:paraId="3AC18A34" w14:textId="29B6DD64" w:rsidR="00C60B83" w:rsidRPr="00C60B83" w:rsidRDefault="00C60B83" w:rsidP="00C60B8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FE9EE64" w14:textId="77777777" w:rsidR="00C60B83" w:rsidRDefault="00C60B83" w:rsidP="00B21228">
            <w:pPr>
              <w:spacing w:after="0" w:line="240" w:lineRule="auto"/>
              <w:rPr>
                <w:noProof/>
              </w:rPr>
            </w:pPr>
          </w:p>
          <w:p w14:paraId="648F98CB" w14:textId="6CD1D11D" w:rsidR="00B21228" w:rsidRDefault="007F1D7D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noProof/>
              </w:rPr>
              <w:t xml:space="preserve">               </w:t>
            </w:r>
            <w:r w:rsidR="00C60B83">
              <w:rPr>
                <w:noProof/>
              </w:rPr>
              <w:drawing>
                <wp:inline distT="0" distB="0" distL="0" distR="0" wp14:anchorId="65B18D86" wp14:editId="445537BF">
                  <wp:extent cx="2211614" cy="2562987"/>
                  <wp:effectExtent l="0" t="0" r="0" b="8890"/>
                  <wp:docPr id="701110203" name="Picture 33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381" cy="256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31313" w:themeColor="text1"/>
              </w:rPr>
              <w:t xml:space="preserve">  </w:t>
            </w:r>
          </w:p>
          <w:p w14:paraId="20BED29E" w14:textId="77777777" w:rsidR="00C60B83" w:rsidRDefault="00C60B83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33988B34" w14:textId="70E77CAF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30C32BF8" w14:textId="54D7CD16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color w:val="131313" w:themeColor="text1"/>
              </w:rPr>
              <w:t xml:space="preserve">              </w:t>
            </w:r>
          </w:p>
          <w:p w14:paraId="5E2B3819" w14:textId="4DFA6679" w:rsidR="00B21228" w:rsidRDefault="00C60B83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noProof/>
              </w:rPr>
              <w:drawing>
                <wp:inline distT="0" distB="0" distL="0" distR="0" wp14:anchorId="286A2E56" wp14:editId="15F24498">
                  <wp:extent cx="2681835" cy="3575957"/>
                  <wp:effectExtent l="0" t="0" r="4445" b="5715"/>
                  <wp:docPr id="508569722" name="Picture 35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325" cy="357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719CE" w14:textId="3D197F8B" w:rsidR="00B21228" w:rsidRPr="007F1D7D" w:rsidRDefault="00B21228" w:rsidP="00B21228">
            <w:pPr>
              <w:spacing w:after="0" w:line="240" w:lineRule="auto"/>
              <w:rPr>
                <w:b/>
                <w:bCs/>
                <w:color w:val="005E00"/>
                <w:sz w:val="40"/>
                <w:szCs w:val="40"/>
              </w:rPr>
            </w:pPr>
          </w:p>
          <w:p w14:paraId="18BB4AB2" w14:textId="36B863A6" w:rsidR="007F1D7D" w:rsidRPr="007F1D7D" w:rsidRDefault="007F1D7D" w:rsidP="007F1D7D">
            <w:pPr>
              <w:spacing w:after="0" w:line="240" w:lineRule="auto"/>
              <w:jc w:val="center"/>
              <w:rPr>
                <w:b/>
                <w:bCs/>
                <w:noProof/>
                <w:color w:val="005E00"/>
                <w:sz w:val="36"/>
                <w:szCs w:val="36"/>
              </w:rPr>
            </w:pPr>
            <w:r w:rsidRPr="007F1D7D">
              <w:rPr>
                <w:b/>
                <w:bCs/>
                <w:noProof/>
                <w:color w:val="005E00"/>
                <w:sz w:val="36"/>
                <w:szCs w:val="36"/>
              </w:rPr>
              <w:t>Safe to say eveyone enjoyed their panckaes on Shrove</w:t>
            </w:r>
          </w:p>
          <w:p w14:paraId="44ED1032" w14:textId="02FB2FC0" w:rsidR="00C60B83" w:rsidRPr="007F1D7D" w:rsidRDefault="007F1D7D" w:rsidP="007F1D7D">
            <w:pPr>
              <w:spacing w:after="0" w:line="240" w:lineRule="auto"/>
              <w:jc w:val="center"/>
              <w:rPr>
                <w:b/>
                <w:bCs/>
                <w:noProof/>
                <w:color w:val="005E00"/>
                <w:sz w:val="36"/>
                <w:szCs w:val="36"/>
              </w:rPr>
            </w:pPr>
            <w:r w:rsidRPr="007F1D7D">
              <w:rPr>
                <w:b/>
                <w:bCs/>
                <w:noProof/>
                <w:color w:val="005E00"/>
                <w:sz w:val="36"/>
                <w:szCs w:val="36"/>
              </w:rPr>
              <w:t>Tuesday</w:t>
            </w:r>
          </w:p>
          <w:p w14:paraId="077896CD" w14:textId="77777777" w:rsidR="00C60B83" w:rsidRDefault="00C60B83" w:rsidP="00B21228">
            <w:pPr>
              <w:spacing w:after="0" w:line="240" w:lineRule="auto"/>
              <w:rPr>
                <w:noProof/>
              </w:rPr>
            </w:pPr>
          </w:p>
          <w:p w14:paraId="27777901" w14:textId="6EC79632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noProof/>
              </w:rPr>
              <w:lastRenderedPageBreak/>
              <w:t xml:space="preserve">   </w:t>
            </w:r>
            <w:r w:rsidR="00C30B45">
              <w:rPr>
                <w:noProof/>
              </w:rPr>
              <w:drawing>
                <wp:inline distT="0" distB="0" distL="0" distR="0" wp14:anchorId="7E0C8D9F" wp14:editId="366089F7">
                  <wp:extent cx="2237509" cy="1678354"/>
                  <wp:effectExtent l="0" t="0" r="0" b="0"/>
                  <wp:docPr id="804677999" name="Picture 5" descr="May be an image of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y be an image of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737" cy="168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48BEB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066DF3C0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2436A102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4046FD49" w14:textId="2248EE3F" w:rsidR="00B21228" w:rsidRDefault="00C30B45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noProof/>
              </w:rPr>
              <w:drawing>
                <wp:inline distT="0" distB="0" distL="0" distR="0" wp14:anchorId="7D797C4B" wp14:editId="57DB5FAD">
                  <wp:extent cx="2840181" cy="3195320"/>
                  <wp:effectExtent l="0" t="0" r="0" b="5080"/>
                  <wp:docPr id="1088155997" name="Picture 7" descr="May be an image of one or more people, people smiling and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y be an image of one or more people, people smiling and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987" cy="320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C67CD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2F2316FA" w14:textId="0FF86435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4D03926C" w14:textId="3C9B248D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42D4CA2F" w14:textId="77777777" w:rsidR="00C30B45" w:rsidRDefault="00C30B45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4E893A8E" w14:textId="134C99FE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2708DCBE" w14:textId="30E0539C" w:rsidR="00B21228" w:rsidRDefault="00C30B45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noProof/>
              </w:rPr>
              <w:drawing>
                <wp:inline distT="0" distB="0" distL="0" distR="0" wp14:anchorId="061D276D" wp14:editId="2C6E4669">
                  <wp:extent cx="1350818" cy="1801179"/>
                  <wp:effectExtent l="0" t="0" r="1905" b="8890"/>
                  <wp:docPr id="2034296958" name="Picture 9" descr="May be an image of stud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y be an image of stud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025" cy="182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31313" w:themeColor="text1"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54A6E25A" wp14:editId="607610C5">
                  <wp:extent cx="1309146" cy="1745615"/>
                  <wp:effectExtent l="0" t="0" r="5715" b="6985"/>
                  <wp:docPr id="1938135458" name="Picture 10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16" cy="176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B0E36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5823E32B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0B6A7DA2" w14:textId="77777777" w:rsidR="007F1D7D" w:rsidRDefault="007F1D7D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1872B5F1" w14:textId="77777777" w:rsidR="007F1D7D" w:rsidRDefault="007F1D7D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26F12EAF" w14:textId="77777777" w:rsidR="007F1D7D" w:rsidRDefault="007F1D7D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35C4E399" w14:textId="77777777" w:rsidR="007F1D7D" w:rsidRDefault="007F1D7D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381B382A" w14:textId="77777777" w:rsidR="007F1D7D" w:rsidRDefault="007F1D7D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34BE8AD3" w14:textId="7851C46B" w:rsidR="007F1D7D" w:rsidRPr="002C351C" w:rsidRDefault="002C351C" w:rsidP="00B21228">
            <w:pPr>
              <w:spacing w:after="0" w:line="240" w:lineRule="auto"/>
              <w:rPr>
                <w:rFonts w:ascii="Algerian" w:hAnsi="Algerian"/>
                <w:b/>
                <w:bCs/>
                <w:color w:val="131313" w:themeColor="text1"/>
                <w:sz w:val="40"/>
                <w:szCs w:val="40"/>
              </w:rPr>
            </w:pPr>
            <w:r>
              <w:rPr>
                <w:color w:val="131313" w:themeColor="text1"/>
              </w:rPr>
              <w:t xml:space="preserve">                                           </w:t>
            </w:r>
            <w:r w:rsidRPr="002C351C">
              <w:rPr>
                <w:rFonts w:ascii="Algerian" w:hAnsi="Algerian"/>
                <w:b/>
                <w:bCs/>
                <w:color w:val="EE0000"/>
                <w:sz w:val="40"/>
                <w:szCs w:val="40"/>
              </w:rPr>
              <w:t>FIRST TRIP OUT</w:t>
            </w:r>
          </w:p>
          <w:p w14:paraId="208ADA53" w14:textId="77777777" w:rsidR="007F1D7D" w:rsidRDefault="007F1D7D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68BFA17F" w14:textId="77777777" w:rsidR="007F1D7D" w:rsidRDefault="007F1D7D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1BD03913" w14:textId="4D1547CB" w:rsidR="00C30B45" w:rsidRDefault="00FA74A2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noProof/>
              </w:rPr>
              <w:drawing>
                <wp:inline distT="0" distB="0" distL="0" distR="0" wp14:anchorId="62701018" wp14:editId="1FFD6A15">
                  <wp:extent cx="2791690" cy="3310631"/>
                  <wp:effectExtent l="0" t="0" r="8890" b="4445"/>
                  <wp:docPr id="103581140" name="Picture 1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379" cy="332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02051" w14:textId="77777777" w:rsidR="00C30B45" w:rsidRDefault="00C30B45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08A6ED52" w14:textId="77777777" w:rsidR="00C30B45" w:rsidRDefault="00C30B45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22E0216A" w14:textId="6B866BB0" w:rsidR="00FA74A2" w:rsidRDefault="00FA74A2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noProof/>
              </w:rPr>
              <w:drawing>
                <wp:inline distT="0" distB="0" distL="0" distR="0" wp14:anchorId="4334DB2A" wp14:editId="727DF28A">
                  <wp:extent cx="1459851" cy="1946564"/>
                  <wp:effectExtent l="0" t="0" r="7620" b="0"/>
                  <wp:docPr id="1754513739" name="Picture 14" descr="May be an image of table and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y be an image of table and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00" cy="195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31313" w:themeColor="text1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2624B31" wp14:editId="2A2F452F">
                  <wp:extent cx="1442143" cy="1922953"/>
                  <wp:effectExtent l="0" t="0" r="5715" b="1270"/>
                  <wp:docPr id="719573726" name="Picture 16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914" cy="192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D8A63" w14:textId="77777777" w:rsidR="00FA74A2" w:rsidRDefault="00FA74A2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3EFA6893" w14:textId="77777777" w:rsidR="00FA74A2" w:rsidRDefault="00FA74A2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0C2CD0FA" w14:textId="30C723BF" w:rsidR="00FA74A2" w:rsidRDefault="00FA74A2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color w:val="131313" w:themeColor="text1"/>
              </w:rPr>
              <w:t xml:space="preserve">  </w:t>
            </w:r>
          </w:p>
          <w:p w14:paraId="43D6C113" w14:textId="2E92CAC9" w:rsidR="00FA74A2" w:rsidRDefault="00FA74A2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noProof/>
              </w:rPr>
              <w:drawing>
                <wp:inline distT="0" distB="0" distL="0" distR="0" wp14:anchorId="022523F2" wp14:editId="5D6FEEF6">
                  <wp:extent cx="1454727" cy="1939732"/>
                  <wp:effectExtent l="0" t="0" r="0" b="3810"/>
                  <wp:docPr id="1986439948" name="Picture 15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85" cy="194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334C">
              <w:rPr>
                <w:color w:val="131313" w:themeColor="text1"/>
              </w:rPr>
              <w:t xml:space="preserve">   </w:t>
            </w:r>
            <w:r w:rsidR="008B334C">
              <w:rPr>
                <w:noProof/>
              </w:rPr>
              <w:drawing>
                <wp:inline distT="0" distB="0" distL="0" distR="0" wp14:anchorId="2269E688" wp14:editId="1F9613A2">
                  <wp:extent cx="1423758" cy="1898438"/>
                  <wp:effectExtent l="0" t="0" r="5080" b="6985"/>
                  <wp:docPr id="1350318392" name="Picture 18" descr="May be an image of studying and eye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y be an image of studying and eyeglas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667" cy="19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C48D2" w14:textId="77777777" w:rsidR="00FA74A2" w:rsidRDefault="00FA74A2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2A11C8E0" w14:textId="77777777" w:rsidR="00FA74A2" w:rsidRDefault="00FA74A2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60BF132D" w14:textId="77777777" w:rsidR="00C30B45" w:rsidRDefault="00C30B45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0EF458EC" w14:textId="77777777" w:rsidR="00C30B45" w:rsidRDefault="00C30B45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0CBDFD9C" w14:textId="77777777" w:rsidR="007F1D7D" w:rsidRDefault="007F1D7D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5E37D857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45AFF974" w14:textId="190BA554" w:rsidR="00B21228" w:rsidRDefault="00B21228" w:rsidP="00B21228">
            <w:pPr>
              <w:pBdr>
                <w:bottom w:val="single" w:sz="4" w:space="1" w:color="auto"/>
              </w:pBdr>
              <w:spacing w:after="0" w:line="240" w:lineRule="auto"/>
              <w:rPr>
                <w:color w:val="131313" w:themeColor="text1"/>
              </w:rPr>
            </w:pPr>
            <w:r>
              <w:rPr>
                <w:b/>
                <w:bCs/>
                <w:color w:val="131313" w:themeColor="text1"/>
                <w:sz w:val="32"/>
                <w:szCs w:val="40"/>
              </w:rPr>
              <w:lastRenderedPageBreak/>
              <w:t>Upcoming Key Dates</w:t>
            </w:r>
          </w:p>
          <w:p w14:paraId="22F2D5DD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701776F3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2F83B200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6F542CF2" w14:textId="131C3642" w:rsidR="00AB2DC0" w:rsidRDefault="00097734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color w:val="131313" w:themeColor="text1"/>
              </w:rPr>
              <w:t>Monday 2</w:t>
            </w:r>
            <w:r w:rsidRPr="00097734">
              <w:rPr>
                <w:color w:val="131313" w:themeColor="text1"/>
                <w:vertAlign w:val="superscript"/>
              </w:rPr>
              <w:t>nd</w:t>
            </w:r>
            <w:r>
              <w:rPr>
                <w:color w:val="131313" w:themeColor="text1"/>
              </w:rPr>
              <w:t xml:space="preserve"> March</w:t>
            </w:r>
            <w:r w:rsidR="00AB2DC0">
              <w:rPr>
                <w:color w:val="131313" w:themeColor="text1"/>
              </w:rPr>
              <w:t xml:space="preserve">– Singer </w:t>
            </w:r>
            <w:r>
              <w:rPr>
                <w:color w:val="131313" w:themeColor="text1"/>
              </w:rPr>
              <w:t>Sam Naylor</w:t>
            </w:r>
            <w:r w:rsidR="00AB2DC0">
              <w:rPr>
                <w:color w:val="131313" w:themeColor="text1"/>
              </w:rPr>
              <w:t xml:space="preserve"> in the large lounge @11am</w:t>
            </w:r>
          </w:p>
          <w:p w14:paraId="183279FB" w14:textId="77777777" w:rsidR="00643E19" w:rsidRDefault="00643E19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50C7D08E" w14:textId="73F30209" w:rsidR="00AB2DC0" w:rsidRDefault="00F07079" w:rsidP="00B21228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Tuesday 3</w:t>
            </w:r>
            <w:r w:rsidRPr="00F07079">
              <w:rPr>
                <w:color w:val="002060"/>
                <w:vertAlign w:val="superscript"/>
              </w:rPr>
              <w:t>rd</w:t>
            </w:r>
            <w:r>
              <w:rPr>
                <w:color w:val="002060"/>
              </w:rPr>
              <w:t xml:space="preserve"> March</w:t>
            </w:r>
            <w:r w:rsidR="00AB2DC0" w:rsidRPr="00223C12">
              <w:rPr>
                <w:color w:val="002060"/>
              </w:rPr>
              <w:t xml:space="preserve">– </w:t>
            </w:r>
            <w:r>
              <w:rPr>
                <w:color w:val="002060"/>
              </w:rPr>
              <w:t>Singer Alex Hall in the lounge @</w:t>
            </w:r>
            <w:r w:rsidR="00AB2DC0" w:rsidRPr="00223C12">
              <w:rPr>
                <w:color w:val="002060"/>
              </w:rPr>
              <w:t>11am</w:t>
            </w:r>
          </w:p>
          <w:p w14:paraId="7E153822" w14:textId="77777777" w:rsidR="00643E19" w:rsidRPr="00223C12" w:rsidRDefault="00643E19" w:rsidP="00B21228">
            <w:pPr>
              <w:spacing w:after="0" w:line="240" w:lineRule="auto"/>
              <w:rPr>
                <w:color w:val="002060"/>
              </w:rPr>
            </w:pPr>
          </w:p>
          <w:p w14:paraId="2AB35EBA" w14:textId="7A2578DE" w:rsidR="00AB2DC0" w:rsidRDefault="00FA74A2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color w:val="131313" w:themeColor="text1"/>
              </w:rPr>
              <w:t>Wednesday</w:t>
            </w:r>
            <w:r w:rsidR="00F07079">
              <w:rPr>
                <w:color w:val="131313" w:themeColor="text1"/>
              </w:rPr>
              <w:t xml:space="preserve"> </w:t>
            </w:r>
            <w:r>
              <w:rPr>
                <w:color w:val="131313" w:themeColor="text1"/>
              </w:rPr>
              <w:t>4</w:t>
            </w:r>
            <w:r w:rsidR="00F07079" w:rsidRPr="00F07079">
              <w:rPr>
                <w:color w:val="131313" w:themeColor="text1"/>
                <w:vertAlign w:val="superscript"/>
              </w:rPr>
              <w:t>th</w:t>
            </w:r>
            <w:r w:rsidR="00F07079">
              <w:rPr>
                <w:color w:val="131313" w:themeColor="text1"/>
              </w:rPr>
              <w:t xml:space="preserve"> March</w:t>
            </w:r>
            <w:r w:rsidR="00AB2DC0">
              <w:rPr>
                <w:color w:val="131313" w:themeColor="text1"/>
              </w:rPr>
              <w:t xml:space="preserve"> – Singer </w:t>
            </w:r>
            <w:r>
              <w:rPr>
                <w:color w:val="131313" w:themeColor="text1"/>
              </w:rPr>
              <w:t>John Fletcher</w:t>
            </w:r>
            <w:r w:rsidR="00AB2DC0">
              <w:rPr>
                <w:color w:val="131313" w:themeColor="text1"/>
              </w:rPr>
              <w:t xml:space="preserve"> in the large lounge @11am</w:t>
            </w:r>
          </w:p>
          <w:p w14:paraId="0F969CBC" w14:textId="77777777" w:rsidR="00643E19" w:rsidRDefault="00643E19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1F48E7AF" w14:textId="48DB9A08" w:rsidR="00AB2DC0" w:rsidRDefault="00F07079" w:rsidP="00B21228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Tuesday 10</w:t>
            </w:r>
            <w:r w:rsidRPr="00F07079">
              <w:rPr>
                <w:color w:val="002060"/>
                <w:vertAlign w:val="superscript"/>
              </w:rPr>
              <w:t>th</w:t>
            </w:r>
            <w:r>
              <w:rPr>
                <w:color w:val="002060"/>
              </w:rPr>
              <w:t xml:space="preserve"> March</w:t>
            </w:r>
            <w:r w:rsidR="00AB2DC0" w:rsidRPr="00223C12">
              <w:rPr>
                <w:color w:val="002060"/>
              </w:rPr>
              <w:t xml:space="preserve">– </w:t>
            </w:r>
            <w:r>
              <w:rPr>
                <w:color w:val="002060"/>
              </w:rPr>
              <w:t xml:space="preserve">Singer Steven Swales </w:t>
            </w:r>
            <w:r w:rsidR="00AB2DC0" w:rsidRPr="00223C12">
              <w:rPr>
                <w:color w:val="002060"/>
              </w:rPr>
              <w:t>in the large lounge @11am</w:t>
            </w:r>
          </w:p>
          <w:p w14:paraId="5E2AC9D9" w14:textId="77777777" w:rsidR="00643E19" w:rsidRPr="00223C12" w:rsidRDefault="00643E19" w:rsidP="00B21228">
            <w:pPr>
              <w:spacing w:after="0" w:line="240" w:lineRule="auto"/>
              <w:rPr>
                <w:color w:val="002060"/>
              </w:rPr>
            </w:pPr>
          </w:p>
          <w:p w14:paraId="467BC0FF" w14:textId="74B7C5AE" w:rsidR="00AB2DC0" w:rsidRDefault="00F07079" w:rsidP="00B21228">
            <w:pPr>
              <w:spacing w:after="0" w:line="240" w:lineRule="auto"/>
              <w:rPr>
                <w:color w:val="131313" w:themeColor="text1"/>
              </w:rPr>
            </w:pPr>
            <w:r>
              <w:rPr>
                <w:color w:val="131313" w:themeColor="text1"/>
              </w:rPr>
              <w:t>Thursday 12</w:t>
            </w:r>
            <w:r w:rsidRPr="00F07079">
              <w:rPr>
                <w:color w:val="131313" w:themeColor="text1"/>
                <w:vertAlign w:val="superscript"/>
              </w:rPr>
              <w:t>th</w:t>
            </w:r>
            <w:r>
              <w:rPr>
                <w:color w:val="131313" w:themeColor="text1"/>
              </w:rPr>
              <w:t xml:space="preserve"> March – we will be joined by Denise for Easter arts and crafts in the dining room @11am</w:t>
            </w:r>
          </w:p>
          <w:p w14:paraId="45074D9D" w14:textId="77777777" w:rsidR="008B6C85" w:rsidRPr="008B6C85" w:rsidRDefault="008B6C85" w:rsidP="00B21228">
            <w:pPr>
              <w:spacing w:after="0" w:line="240" w:lineRule="auto"/>
              <w:rPr>
                <w:color w:val="00204F"/>
              </w:rPr>
            </w:pPr>
          </w:p>
          <w:p w14:paraId="65680CFF" w14:textId="343CCCF1" w:rsidR="008B6C85" w:rsidRPr="008B6C85" w:rsidRDefault="008B6C85" w:rsidP="00B21228">
            <w:pPr>
              <w:spacing w:after="0" w:line="240" w:lineRule="auto"/>
              <w:rPr>
                <w:color w:val="00204F"/>
              </w:rPr>
            </w:pPr>
            <w:r w:rsidRPr="008B6C85">
              <w:rPr>
                <w:color w:val="00204F"/>
              </w:rPr>
              <w:t>Friday 13</w:t>
            </w:r>
            <w:r w:rsidRPr="008B6C85">
              <w:rPr>
                <w:color w:val="00204F"/>
                <w:vertAlign w:val="superscript"/>
              </w:rPr>
              <w:t>th</w:t>
            </w:r>
            <w:r w:rsidRPr="008B6C85">
              <w:rPr>
                <w:color w:val="00204F"/>
              </w:rPr>
              <w:t xml:space="preserve"> and 27</w:t>
            </w:r>
            <w:r w:rsidRPr="008B6C85">
              <w:rPr>
                <w:color w:val="00204F"/>
                <w:vertAlign w:val="superscript"/>
              </w:rPr>
              <w:t>th</w:t>
            </w:r>
            <w:r w:rsidRPr="008B6C85">
              <w:rPr>
                <w:color w:val="00204F"/>
              </w:rPr>
              <w:t xml:space="preserve"> - we will be joined by King our therapy </w:t>
            </w:r>
          </w:p>
          <w:p w14:paraId="1C1CB9BB" w14:textId="3A019EE9" w:rsidR="008B6C85" w:rsidRPr="008B6C85" w:rsidRDefault="008B6C85" w:rsidP="00B21228">
            <w:pPr>
              <w:spacing w:after="0" w:line="240" w:lineRule="auto"/>
              <w:rPr>
                <w:color w:val="00204F"/>
              </w:rPr>
            </w:pPr>
            <w:r w:rsidRPr="008B6C85">
              <w:rPr>
                <w:color w:val="00204F"/>
              </w:rPr>
              <w:t>Dog, visiting all rooms for cuddles</w:t>
            </w:r>
          </w:p>
          <w:p w14:paraId="3EA3E63A" w14:textId="77777777" w:rsidR="00643E19" w:rsidRDefault="00643E19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6F722380" w14:textId="77777777" w:rsidR="00643E19" w:rsidRDefault="00643E19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3E65F40B" w14:textId="77777777" w:rsidR="00F07079" w:rsidRDefault="00F07079" w:rsidP="00643E19">
            <w:pPr>
              <w:pBdr>
                <w:bottom w:val="single" w:sz="4" w:space="1" w:color="auto"/>
              </w:pBdr>
              <w:spacing w:after="0" w:line="240" w:lineRule="auto"/>
              <w:rPr>
                <w:b/>
                <w:bCs/>
                <w:color w:val="131313" w:themeColor="text1"/>
                <w:sz w:val="32"/>
                <w:szCs w:val="40"/>
              </w:rPr>
            </w:pPr>
          </w:p>
          <w:p w14:paraId="647EA5CB" w14:textId="77777777" w:rsidR="00F07079" w:rsidRDefault="00F07079" w:rsidP="00643E19">
            <w:pPr>
              <w:pBdr>
                <w:bottom w:val="single" w:sz="4" w:space="1" w:color="auto"/>
              </w:pBdr>
              <w:spacing w:after="0" w:line="240" w:lineRule="auto"/>
              <w:rPr>
                <w:b/>
                <w:bCs/>
                <w:color w:val="131313" w:themeColor="text1"/>
                <w:sz w:val="32"/>
                <w:szCs w:val="40"/>
              </w:rPr>
            </w:pPr>
          </w:p>
          <w:p w14:paraId="7575209D" w14:textId="77777777" w:rsidR="00F07079" w:rsidRDefault="00F07079" w:rsidP="00643E19">
            <w:pPr>
              <w:pBdr>
                <w:bottom w:val="single" w:sz="4" w:space="1" w:color="auto"/>
              </w:pBdr>
              <w:spacing w:after="0" w:line="240" w:lineRule="auto"/>
              <w:rPr>
                <w:b/>
                <w:bCs/>
                <w:color w:val="131313" w:themeColor="text1"/>
                <w:sz w:val="32"/>
                <w:szCs w:val="40"/>
              </w:rPr>
            </w:pPr>
          </w:p>
          <w:p w14:paraId="764B71B3" w14:textId="77777777" w:rsidR="00F07079" w:rsidRDefault="00F07079" w:rsidP="00643E19">
            <w:pPr>
              <w:pBdr>
                <w:bottom w:val="single" w:sz="4" w:space="1" w:color="auto"/>
              </w:pBdr>
              <w:spacing w:after="0" w:line="240" w:lineRule="auto"/>
              <w:rPr>
                <w:b/>
                <w:bCs/>
                <w:color w:val="131313" w:themeColor="text1"/>
                <w:sz w:val="32"/>
                <w:szCs w:val="40"/>
              </w:rPr>
            </w:pPr>
          </w:p>
          <w:p w14:paraId="1E437A96" w14:textId="29713001" w:rsidR="00643E19" w:rsidRDefault="00643E19" w:rsidP="00643E19">
            <w:pPr>
              <w:pBdr>
                <w:bottom w:val="single" w:sz="4" w:space="1" w:color="auto"/>
              </w:pBdr>
              <w:spacing w:after="0" w:line="240" w:lineRule="auto"/>
              <w:rPr>
                <w:b/>
                <w:bCs/>
                <w:color w:val="131313" w:themeColor="text1"/>
                <w:sz w:val="32"/>
                <w:szCs w:val="40"/>
              </w:rPr>
            </w:pPr>
            <w:r>
              <w:rPr>
                <w:b/>
                <w:bCs/>
                <w:color w:val="131313" w:themeColor="text1"/>
                <w:sz w:val="32"/>
                <w:szCs w:val="40"/>
              </w:rPr>
              <w:t>Employee of the Month</w:t>
            </w:r>
          </w:p>
          <w:p w14:paraId="35F113DF" w14:textId="77777777" w:rsidR="00643E19" w:rsidRDefault="00643E19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3D30A857" w14:textId="6D771C1B" w:rsidR="00643E19" w:rsidRPr="00B913E9" w:rsidRDefault="00B913E9" w:rsidP="00B21228">
            <w:pPr>
              <w:spacing w:after="0" w:line="240" w:lineRule="auto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273FF148" wp14:editId="4755C9FA">
                  <wp:extent cx="2345415" cy="2171700"/>
                  <wp:effectExtent l="0" t="0" r="0" b="0"/>
                  <wp:docPr id="20609966" name="Picture 5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261" cy="220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4F123" w14:textId="77777777" w:rsidR="00643E19" w:rsidRDefault="00643E19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04F1A5AE" w14:textId="77777777" w:rsidR="00643E19" w:rsidRDefault="00643E19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6F292AC5" w14:textId="77777777" w:rsidR="00B21228" w:rsidRDefault="00B2122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563B7368" w14:textId="77777777" w:rsidR="00FA74A2" w:rsidRDefault="00FA74A2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687ECD0D" w14:textId="77777777" w:rsidR="00494378" w:rsidRDefault="0049437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4224C3C6" w14:textId="77777777" w:rsidR="00494378" w:rsidRDefault="0049437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560427B5" w14:textId="77777777" w:rsidR="00494378" w:rsidRDefault="0049437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1C4A9A45" w14:textId="77777777" w:rsidR="00494378" w:rsidRDefault="00494378" w:rsidP="00B21228">
            <w:pPr>
              <w:spacing w:after="0" w:line="240" w:lineRule="auto"/>
              <w:rPr>
                <w:color w:val="131313" w:themeColor="text1"/>
              </w:rPr>
            </w:pPr>
          </w:p>
          <w:p w14:paraId="3B24C141" w14:textId="36BA32B1" w:rsidR="00FA74A2" w:rsidRPr="00BA6CFC" w:rsidRDefault="00FA74A2" w:rsidP="00B21228">
            <w:pPr>
              <w:spacing w:after="0" w:line="240" w:lineRule="auto"/>
              <w:rPr>
                <w:color w:val="131313" w:themeColor="text1"/>
              </w:rPr>
            </w:pPr>
          </w:p>
        </w:tc>
        <w:tc>
          <w:tcPr>
            <w:tcW w:w="5383" w:type="dxa"/>
            <w:gridSpan w:val="2"/>
            <w:vMerge/>
          </w:tcPr>
          <w:p w14:paraId="560B8EF4" w14:textId="77777777" w:rsidR="00B21228" w:rsidRPr="00BA6CFC" w:rsidRDefault="00B21228" w:rsidP="00B21228">
            <w:pPr>
              <w:spacing w:after="0" w:line="240" w:lineRule="auto"/>
              <w:jc w:val="left"/>
              <w:rPr>
                <w:color w:val="131313" w:themeColor="text1"/>
              </w:rPr>
            </w:pPr>
          </w:p>
        </w:tc>
      </w:tr>
      <w:tr w:rsidR="00B21228" w:rsidRPr="00BA6CFC" w14:paraId="76D46D40" w14:textId="77777777" w:rsidTr="00BB0994">
        <w:trPr>
          <w:trHeight w:val="567"/>
        </w:trPr>
        <w:tc>
          <w:tcPr>
            <w:tcW w:w="10765" w:type="dxa"/>
            <w:gridSpan w:val="4"/>
            <w:tcBorders>
              <w:bottom w:val="single" w:sz="8" w:space="0" w:color="29294D" w:themeColor="accent2"/>
            </w:tcBorders>
            <w:vAlign w:val="bottom"/>
          </w:tcPr>
          <w:p w14:paraId="08BA86DC" w14:textId="62D8242D" w:rsidR="00B21228" w:rsidRPr="00BA6CFC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 w:rsidRPr="00BA6CFC">
              <w:rPr>
                <w:b/>
                <w:bCs/>
                <w:color w:val="131313" w:themeColor="text1"/>
                <w:sz w:val="32"/>
                <w:szCs w:val="40"/>
              </w:rPr>
              <w:lastRenderedPageBreak/>
              <w:t>Contact details</w:t>
            </w:r>
          </w:p>
        </w:tc>
      </w:tr>
      <w:tr w:rsidR="00B21228" w:rsidRPr="00BA6CFC" w14:paraId="3EBAFB59" w14:textId="77777777" w:rsidTr="00BB0994">
        <w:trPr>
          <w:trHeight w:val="1134"/>
        </w:trPr>
        <w:tc>
          <w:tcPr>
            <w:tcW w:w="10765" w:type="dxa"/>
            <w:gridSpan w:val="4"/>
            <w:tcBorders>
              <w:top w:val="single" w:sz="8" w:space="0" w:color="29294D" w:themeColor="accent2"/>
            </w:tcBorders>
          </w:tcPr>
          <w:p w14:paraId="379DE084" w14:textId="48796372" w:rsidR="00B21228" w:rsidRPr="00BA6CFC" w:rsidRDefault="00B21228" w:rsidP="00B21228">
            <w:pPr>
              <w:spacing w:after="0" w:line="240" w:lineRule="auto"/>
              <w:jc w:val="left"/>
              <w:rPr>
                <w:b/>
                <w:bCs/>
                <w:color w:val="131313" w:themeColor="text1"/>
              </w:rPr>
            </w:pPr>
            <w:r>
              <w:rPr>
                <w:b/>
                <w:bCs/>
                <w:color w:val="3A4F9D" w:themeColor="accent3"/>
              </w:rPr>
              <w:lastRenderedPageBreak/>
              <w:t>If you have any questions in regards activities or any suggestions for future activities, please do not hesitate to contact me Michelle Holder via email at wellbeing@summerhillcare.com</w:t>
            </w:r>
          </w:p>
        </w:tc>
      </w:tr>
    </w:tbl>
    <w:p w14:paraId="77FB72D8" w14:textId="5E5FA607" w:rsidR="008306F0" w:rsidRPr="008C6237" w:rsidRDefault="00BB0994" w:rsidP="008C6237">
      <w:pPr>
        <w:rPr>
          <w:color w:val="4F4F4E" w:themeColor="text2"/>
        </w:rPr>
      </w:pPr>
      <w:r>
        <w:rPr>
          <w:color w:val="4F4F4E" w:themeColor="text2"/>
        </w:rPr>
        <w:br w:type="textWrapping" w:clear="all"/>
      </w:r>
    </w:p>
    <w:sectPr w:rsidR="008306F0" w:rsidRPr="008C6237" w:rsidSect="008B345E">
      <w:pgSz w:w="11906" w:h="16838" w:code="9"/>
      <w:pgMar w:top="567" w:right="567" w:bottom="1418" w:left="56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A5626" w14:textId="77777777" w:rsidR="00B24F11" w:rsidRDefault="00B24F11" w:rsidP="008306F0">
      <w:r>
        <w:separator/>
      </w:r>
    </w:p>
  </w:endnote>
  <w:endnote w:type="continuationSeparator" w:id="0">
    <w:p w14:paraId="2F846827" w14:textId="77777777" w:rsidR="00B24F11" w:rsidRDefault="00B24F11" w:rsidP="00830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1" w:fontKey="{CDDEB7C4-C57E-458F-9461-D38AF6DA9559}"/>
    <w:embedBold r:id="rId2" w:fontKey="{11470CC8-71C1-461B-85BD-8B0DD7B1707F}"/>
    <w:embedItalic r:id="rId3" w:fontKey="{7F7C64C5-1400-4E5A-A3FB-DB99EE90DD28}"/>
    <w:embedBoldItalic r:id="rId4" w:fontKey="{6ED4E1E1-9417-4375-87A8-006DEAECAA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DD22EA7-A8E9-4845-85FC-E06C2A7FA964}"/>
    <w:embedBold r:id="rId6" w:fontKey="{4ADC0A47-982D-42AC-A42F-BBD292CCAE15}"/>
    <w:embedBoldItalic r:id="rId7" w:fontKey="{4939AA44-FB62-4618-ACA4-4A168C110E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8" w:fontKey="{A757DD9F-64AA-42DA-9926-C77A3674804B}"/>
    <w:embedBold r:id="rId9" w:fontKey="{B49F9BBC-BC37-45D8-A71B-C651ADCA445A}"/>
    <w:embedBoldItalic r:id="rId10" w:fontKey="{95CE7F51-3458-4326-B674-CE5B688715A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11" w:fontKey="{8E2B0553-CCEB-4132-9BD0-3BAC594A519B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Bold r:id="rId12" w:fontKey="{64383C92-A1E6-4FA8-8102-7A6DEE80557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3" w:fontKey="{5A3A1DB4-7F10-40A7-B4B0-D4945E4556E1}"/>
  </w:font>
  <w:font w:name="Arial Nova">
    <w:charset w:val="00"/>
    <w:family w:val="swiss"/>
    <w:pitch w:val="variable"/>
    <w:sig w:usb0="2000028F" w:usb1="00000002" w:usb2="00000000" w:usb3="00000000" w:csb0="0000019F" w:csb1="00000000"/>
    <w:embedBold r:id="rId14" w:fontKey="{4F36C850-EF25-4D7D-99EF-B73830E198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233D44A7-F457-4F92-BA5B-570DBC873D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99C785" w14:textId="77777777" w:rsidR="00B24F11" w:rsidRDefault="00B24F11" w:rsidP="008306F0">
      <w:r>
        <w:separator/>
      </w:r>
    </w:p>
  </w:footnote>
  <w:footnote w:type="continuationSeparator" w:id="0">
    <w:p w14:paraId="4304BE9D" w14:textId="77777777" w:rsidR="00B24F11" w:rsidRDefault="00B24F11" w:rsidP="008306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111D3E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.5pt;height:7.5pt" o:bullet="t">
        <v:imagedata r:id="rId1" o:title="Bullet"/>
      </v:shape>
    </w:pict>
  </w:numPicBullet>
  <w:abstractNum w:abstractNumId="0" w15:restartNumberingAfterBreak="0">
    <w:nsid w:val="01357B7F"/>
    <w:multiLevelType w:val="hybridMultilevel"/>
    <w:tmpl w:val="1D801B76"/>
    <w:lvl w:ilvl="0" w:tplc="EB662CAA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812B5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8A82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CE1A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74FF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40FF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0670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348F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D6C2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C818E1"/>
    <w:multiLevelType w:val="hybridMultilevel"/>
    <w:tmpl w:val="2FAE901C"/>
    <w:lvl w:ilvl="0" w:tplc="104A292E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4EE49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EA6C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DAC9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162C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4ACF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6814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8C4B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84B0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22D3A"/>
    <w:multiLevelType w:val="multilevel"/>
    <w:tmpl w:val="ADB822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8A60C9"/>
    <w:multiLevelType w:val="hybridMultilevel"/>
    <w:tmpl w:val="A27CF734"/>
    <w:lvl w:ilvl="0" w:tplc="2A02FF10">
      <w:start w:val="1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BDE39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48CD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D47E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82D9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96F9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C677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E0B2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8867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20496D"/>
    <w:multiLevelType w:val="hybridMultilevel"/>
    <w:tmpl w:val="52C83A50"/>
    <w:lvl w:ilvl="0" w:tplc="90487E0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D0E63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32BD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0805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78BB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C84A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5AFD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2C4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605C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DF423E"/>
    <w:multiLevelType w:val="hybridMultilevel"/>
    <w:tmpl w:val="0ADA997C"/>
    <w:lvl w:ilvl="0" w:tplc="A0E62078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438E4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82C7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BCDC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6C82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64E4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BAF3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8A64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0C38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5F7152"/>
    <w:multiLevelType w:val="hybridMultilevel"/>
    <w:tmpl w:val="9CCE1E1C"/>
    <w:lvl w:ilvl="0" w:tplc="83F6DF02">
      <w:start w:val="1"/>
      <w:numFmt w:val="bullet"/>
      <w:pStyle w:val="ListParagraph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BDC2F38"/>
    <w:multiLevelType w:val="hybridMultilevel"/>
    <w:tmpl w:val="5686B632"/>
    <w:lvl w:ilvl="0" w:tplc="513A9AD2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09C635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468E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C220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FC2B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4A42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2E64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CEDC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906F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6D5817"/>
    <w:multiLevelType w:val="multilevel"/>
    <w:tmpl w:val="45621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973464"/>
    <w:multiLevelType w:val="hybridMultilevel"/>
    <w:tmpl w:val="62D6195C"/>
    <w:lvl w:ilvl="0" w:tplc="66961286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DEEE3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2298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2249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CC32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7E72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14E3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688C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2CD2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E160B12"/>
    <w:multiLevelType w:val="multilevel"/>
    <w:tmpl w:val="CAE8CB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EB204FC"/>
    <w:multiLevelType w:val="multilevel"/>
    <w:tmpl w:val="B1F44E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141723"/>
    <w:multiLevelType w:val="hybridMultilevel"/>
    <w:tmpl w:val="AB94CDA6"/>
    <w:lvl w:ilvl="0" w:tplc="DB70FB2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885228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D21B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DCA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AE87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9451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8A17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0264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ACE0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BE0A85"/>
    <w:multiLevelType w:val="multilevel"/>
    <w:tmpl w:val="72BCFB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10C2A53"/>
    <w:multiLevelType w:val="multilevel"/>
    <w:tmpl w:val="DE46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12C6848"/>
    <w:multiLevelType w:val="multilevel"/>
    <w:tmpl w:val="AFE8E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135565D"/>
    <w:multiLevelType w:val="multilevel"/>
    <w:tmpl w:val="F562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16B7A8F"/>
    <w:multiLevelType w:val="multilevel"/>
    <w:tmpl w:val="2C8AE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1B20785"/>
    <w:multiLevelType w:val="multilevel"/>
    <w:tmpl w:val="765AD7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1F75161"/>
    <w:multiLevelType w:val="multilevel"/>
    <w:tmpl w:val="98649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26D09B4"/>
    <w:multiLevelType w:val="multilevel"/>
    <w:tmpl w:val="E9CCF4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502194A"/>
    <w:multiLevelType w:val="hybridMultilevel"/>
    <w:tmpl w:val="C66224F6"/>
    <w:lvl w:ilvl="0" w:tplc="78C476B2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76CF3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F679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8E9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9A8F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0CDF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5222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0420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3ED5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5103427"/>
    <w:multiLevelType w:val="hybridMultilevel"/>
    <w:tmpl w:val="CD3C03F2"/>
    <w:lvl w:ilvl="0" w:tplc="A3929D32">
      <w:start w:val="1"/>
      <w:numFmt w:val="decimal"/>
      <w:pStyle w:val="Style4"/>
      <w:lvlText w:val="%1."/>
      <w:lvlJc w:val="left"/>
      <w:pPr>
        <w:ind w:left="720" w:hanging="360"/>
      </w:pPr>
    </w:lvl>
    <w:lvl w:ilvl="1" w:tplc="B90A4DE8">
      <w:start w:val="1"/>
      <w:numFmt w:val="lowerLetter"/>
      <w:pStyle w:val="Style1"/>
      <w:lvlText w:val="%2."/>
      <w:lvlJc w:val="left"/>
      <w:pPr>
        <w:ind w:left="1440" w:hanging="360"/>
      </w:pPr>
    </w:lvl>
    <w:lvl w:ilvl="2" w:tplc="07E2C3D0">
      <w:start w:val="1"/>
      <w:numFmt w:val="lowerRoman"/>
      <w:pStyle w:val="Style2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6E6160"/>
    <w:multiLevelType w:val="multilevel"/>
    <w:tmpl w:val="DE867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59E73BD"/>
    <w:multiLevelType w:val="multilevel"/>
    <w:tmpl w:val="DDEC6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71B20A7"/>
    <w:multiLevelType w:val="hybridMultilevel"/>
    <w:tmpl w:val="0A04A666"/>
    <w:lvl w:ilvl="0" w:tplc="062C01AE">
      <w:start w:val="1"/>
      <w:numFmt w:val="bullet"/>
      <w:pStyle w:val="Sub-Heading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8256F9D"/>
    <w:multiLevelType w:val="multilevel"/>
    <w:tmpl w:val="471438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9D5234A"/>
    <w:multiLevelType w:val="multilevel"/>
    <w:tmpl w:val="1A08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A283160"/>
    <w:multiLevelType w:val="hybridMultilevel"/>
    <w:tmpl w:val="EA44BBFA"/>
    <w:lvl w:ilvl="0" w:tplc="DE143F68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F8489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1464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408E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E862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CC0B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5493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0CAA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E46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B3D1FE1"/>
    <w:multiLevelType w:val="multilevel"/>
    <w:tmpl w:val="5CEA0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B5C3C3F"/>
    <w:multiLevelType w:val="multilevel"/>
    <w:tmpl w:val="EFC2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C907807"/>
    <w:multiLevelType w:val="multilevel"/>
    <w:tmpl w:val="D59AF3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D905E2F"/>
    <w:multiLevelType w:val="hybridMultilevel"/>
    <w:tmpl w:val="E37E11F2"/>
    <w:lvl w:ilvl="0" w:tplc="D54EA178">
      <w:start w:val="1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6C6E3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B290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6217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C228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E080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1AB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1816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F682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E88726D"/>
    <w:multiLevelType w:val="multilevel"/>
    <w:tmpl w:val="38740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EAA24F8"/>
    <w:multiLevelType w:val="multilevel"/>
    <w:tmpl w:val="0BC83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EF96609"/>
    <w:multiLevelType w:val="multilevel"/>
    <w:tmpl w:val="63E4A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FEE33E2"/>
    <w:multiLevelType w:val="multilevel"/>
    <w:tmpl w:val="5E2636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15C6C5F"/>
    <w:multiLevelType w:val="multilevel"/>
    <w:tmpl w:val="AF32BC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2497E1B"/>
    <w:multiLevelType w:val="multilevel"/>
    <w:tmpl w:val="4552EE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38C792D"/>
    <w:multiLevelType w:val="multilevel"/>
    <w:tmpl w:val="E61EC8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492391A"/>
    <w:multiLevelType w:val="multilevel"/>
    <w:tmpl w:val="BACA4E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5F851CA"/>
    <w:multiLevelType w:val="multilevel"/>
    <w:tmpl w:val="0840E7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8992793"/>
    <w:multiLevelType w:val="hybridMultilevel"/>
    <w:tmpl w:val="EC808A9A"/>
    <w:lvl w:ilvl="0" w:tplc="D9FE651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81C09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EE46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4E1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7E1D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4876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5A3E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5E5C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CC11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8E46B3E"/>
    <w:multiLevelType w:val="multilevel"/>
    <w:tmpl w:val="D0BA1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9310290"/>
    <w:multiLevelType w:val="multilevel"/>
    <w:tmpl w:val="13F2A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D7E6B23"/>
    <w:multiLevelType w:val="hybridMultilevel"/>
    <w:tmpl w:val="EF54094A"/>
    <w:lvl w:ilvl="0" w:tplc="DF6A8000">
      <w:start w:val="1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0C68E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486F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5084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FC71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1C4B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DEC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AE2F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A4BD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D985C92"/>
    <w:multiLevelType w:val="hybridMultilevel"/>
    <w:tmpl w:val="3112E19A"/>
    <w:lvl w:ilvl="0" w:tplc="89D67F88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F5A424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B48A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0CD8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C8A6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BCD6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5291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ECBC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4442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E193786"/>
    <w:multiLevelType w:val="multilevel"/>
    <w:tmpl w:val="B22012A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FE35A67"/>
    <w:multiLevelType w:val="multilevel"/>
    <w:tmpl w:val="B1BC0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05C7E4E"/>
    <w:multiLevelType w:val="multilevel"/>
    <w:tmpl w:val="8BD4E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15C4690"/>
    <w:multiLevelType w:val="multilevel"/>
    <w:tmpl w:val="87428D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19A2338"/>
    <w:multiLevelType w:val="multilevel"/>
    <w:tmpl w:val="90DCD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1DC0536"/>
    <w:multiLevelType w:val="hybridMultilevel"/>
    <w:tmpl w:val="2478829C"/>
    <w:lvl w:ilvl="0" w:tplc="3AB6E5FE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88E4B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C423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18C8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16D2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E637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7401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B0DA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6A03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56647AA"/>
    <w:multiLevelType w:val="multilevel"/>
    <w:tmpl w:val="0C5C6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81530EC"/>
    <w:multiLevelType w:val="multilevel"/>
    <w:tmpl w:val="26B2F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8491750"/>
    <w:multiLevelType w:val="multilevel"/>
    <w:tmpl w:val="021A01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8C11010"/>
    <w:multiLevelType w:val="hybridMultilevel"/>
    <w:tmpl w:val="B0EE4482"/>
    <w:lvl w:ilvl="0" w:tplc="B9267B52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4B6F7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E4F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C679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CC55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D885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7EBB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E2D0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86C1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95E00EA"/>
    <w:multiLevelType w:val="multilevel"/>
    <w:tmpl w:val="5CFC8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A2E2882"/>
    <w:multiLevelType w:val="hybridMultilevel"/>
    <w:tmpl w:val="6EA633EE"/>
    <w:lvl w:ilvl="0" w:tplc="A262F7A6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E469D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52F3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2446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6456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6AE9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36D1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0828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A062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A8C5246"/>
    <w:multiLevelType w:val="multilevel"/>
    <w:tmpl w:val="409AB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BCF2FB7"/>
    <w:multiLevelType w:val="hybridMultilevel"/>
    <w:tmpl w:val="7EC86490"/>
    <w:lvl w:ilvl="0" w:tplc="434E8F0E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23AF9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FE61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1A5E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8E85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F863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7238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02BC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B0F9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C5256AA"/>
    <w:multiLevelType w:val="multilevel"/>
    <w:tmpl w:val="0E8C4B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3D10566D"/>
    <w:multiLevelType w:val="multilevel"/>
    <w:tmpl w:val="C4DCA5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DC15FB8"/>
    <w:multiLevelType w:val="hybridMultilevel"/>
    <w:tmpl w:val="A664B468"/>
    <w:lvl w:ilvl="0" w:tplc="A1522DEC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2AD0B6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8CFA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782E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DA18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EED7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EAD2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D8F8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605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E6575A1"/>
    <w:multiLevelType w:val="hybridMultilevel"/>
    <w:tmpl w:val="089CB44E"/>
    <w:lvl w:ilvl="0" w:tplc="9ADA0F7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8A66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8EA6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C8F1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0EA9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36C3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56C0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0EED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F030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F642602"/>
    <w:multiLevelType w:val="multilevel"/>
    <w:tmpl w:val="BB403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0F408A7"/>
    <w:multiLevelType w:val="hybridMultilevel"/>
    <w:tmpl w:val="4AACF8BE"/>
    <w:lvl w:ilvl="0" w:tplc="2FA66CDA">
      <w:start w:val="1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0C008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4EB3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7685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C8FF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9841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7858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C26C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92E8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1302126"/>
    <w:multiLevelType w:val="multilevel"/>
    <w:tmpl w:val="D12649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421D1FAF"/>
    <w:multiLevelType w:val="hybridMultilevel"/>
    <w:tmpl w:val="6672AE60"/>
    <w:lvl w:ilvl="0" w:tplc="3278A788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843690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FC52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362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CC07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0C68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02CE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AE74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3667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2364D8F"/>
    <w:multiLevelType w:val="multilevel"/>
    <w:tmpl w:val="478AE5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427F33A6"/>
    <w:multiLevelType w:val="hybridMultilevel"/>
    <w:tmpl w:val="3AE85C98"/>
    <w:lvl w:ilvl="0" w:tplc="A8E86350">
      <w:start w:val="1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4DAA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6888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F0F8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98AC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D6CB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F0A3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A080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08AD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43265CC4"/>
    <w:multiLevelType w:val="hybridMultilevel"/>
    <w:tmpl w:val="23B069E0"/>
    <w:lvl w:ilvl="0" w:tplc="35EC132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C42F7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D2E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B2C8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DEB7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14A6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B20F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768D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549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43746AAA"/>
    <w:multiLevelType w:val="multilevel"/>
    <w:tmpl w:val="AAB0CCE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41063C8"/>
    <w:multiLevelType w:val="multilevel"/>
    <w:tmpl w:val="653E5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4F41870"/>
    <w:multiLevelType w:val="hybridMultilevel"/>
    <w:tmpl w:val="8E525908"/>
    <w:lvl w:ilvl="0" w:tplc="22C66D4E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B85876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C6F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840C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F4A3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98F8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7236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34DC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567E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5052408"/>
    <w:multiLevelType w:val="hybridMultilevel"/>
    <w:tmpl w:val="0D469AB4"/>
    <w:lvl w:ilvl="0" w:tplc="761ED26C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288859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1666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B081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AE59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E8E7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B276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6C4A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8EF0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5267F68"/>
    <w:multiLevelType w:val="multilevel"/>
    <w:tmpl w:val="016265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59C2BD6"/>
    <w:multiLevelType w:val="hybridMultilevel"/>
    <w:tmpl w:val="EAC66596"/>
    <w:lvl w:ilvl="0" w:tplc="82381D3C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73CC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E2E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D82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9276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4CAB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02DE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8289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0CE1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461C5713"/>
    <w:multiLevelType w:val="multilevel"/>
    <w:tmpl w:val="828EF6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7E73673"/>
    <w:multiLevelType w:val="multilevel"/>
    <w:tmpl w:val="31F299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A167615"/>
    <w:multiLevelType w:val="hybridMultilevel"/>
    <w:tmpl w:val="B3D44314"/>
    <w:lvl w:ilvl="0" w:tplc="D214FD72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EE869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56F7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F42F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1AAA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22C6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46A2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DCB3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6E9B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4A3E666C"/>
    <w:multiLevelType w:val="multilevel"/>
    <w:tmpl w:val="FCF4A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4AF56FDF"/>
    <w:multiLevelType w:val="hybridMultilevel"/>
    <w:tmpl w:val="01905A02"/>
    <w:lvl w:ilvl="0" w:tplc="8F5681CC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71E5C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945B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4E8F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F883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1AEF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C866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A0E6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238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4C42442C"/>
    <w:multiLevelType w:val="multilevel"/>
    <w:tmpl w:val="11264A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4C6A44F3"/>
    <w:multiLevelType w:val="hybridMultilevel"/>
    <w:tmpl w:val="B774832E"/>
    <w:lvl w:ilvl="0" w:tplc="19C29452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B3E10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0C50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E8D2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84F9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D4EC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BE90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18F1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7A6B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4D64499C"/>
    <w:multiLevelType w:val="multilevel"/>
    <w:tmpl w:val="3EBAB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4EEF7883"/>
    <w:multiLevelType w:val="multilevel"/>
    <w:tmpl w:val="2586D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F8A175E"/>
    <w:multiLevelType w:val="hybridMultilevel"/>
    <w:tmpl w:val="4DA89C72"/>
    <w:lvl w:ilvl="0" w:tplc="35580366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D32A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567C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B259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B491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EC20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DE55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C892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CAE2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0440828"/>
    <w:multiLevelType w:val="hybridMultilevel"/>
    <w:tmpl w:val="3E246604"/>
    <w:lvl w:ilvl="0" w:tplc="35D46CA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F640A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9E08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1084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3EEF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C430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5C59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C6CC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9887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1417CA1"/>
    <w:multiLevelType w:val="multilevel"/>
    <w:tmpl w:val="F22C36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529552B7"/>
    <w:multiLevelType w:val="multilevel"/>
    <w:tmpl w:val="0C2EC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29F5AD1"/>
    <w:multiLevelType w:val="hybridMultilevel"/>
    <w:tmpl w:val="5EBE097A"/>
    <w:lvl w:ilvl="0" w:tplc="FFFFFFFF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B9E9D40">
      <w:start w:val="1"/>
      <w:numFmt w:val="bullet"/>
      <w:lvlText w:val="•"/>
      <w:lvlJc w:val="left"/>
      <w:pPr>
        <w:ind w:left="1800" w:hanging="360"/>
      </w:pPr>
      <w:rPr>
        <w:rFonts w:ascii="Roboto" w:hAnsi="Roboto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 w15:restartNumberingAfterBreak="0">
    <w:nsid w:val="54406203"/>
    <w:multiLevelType w:val="multilevel"/>
    <w:tmpl w:val="B3CC2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6943F23"/>
    <w:multiLevelType w:val="multilevel"/>
    <w:tmpl w:val="AE62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7B211D4"/>
    <w:multiLevelType w:val="hybridMultilevel"/>
    <w:tmpl w:val="69E4C64C"/>
    <w:lvl w:ilvl="0" w:tplc="EF8C8E2A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5E5438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6A57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CC96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90AD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9624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EC54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B267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7007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7CA2110"/>
    <w:multiLevelType w:val="multilevel"/>
    <w:tmpl w:val="2E8E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9A67A95"/>
    <w:multiLevelType w:val="hybridMultilevel"/>
    <w:tmpl w:val="F2847478"/>
    <w:lvl w:ilvl="0" w:tplc="C4300052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D74B4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3095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8EDB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7C01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60BF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F44C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3459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02A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59EC0AA5"/>
    <w:multiLevelType w:val="multilevel"/>
    <w:tmpl w:val="FB3A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C6F6295"/>
    <w:multiLevelType w:val="hybridMultilevel"/>
    <w:tmpl w:val="6D746034"/>
    <w:lvl w:ilvl="0" w:tplc="46B85312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FDEDE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6031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9A9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0057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6C95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3EB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4AF1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58D2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5D1A734A"/>
    <w:multiLevelType w:val="multilevel"/>
    <w:tmpl w:val="44BE8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5E3E36C8"/>
    <w:multiLevelType w:val="multilevel"/>
    <w:tmpl w:val="87646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E761100"/>
    <w:multiLevelType w:val="multilevel"/>
    <w:tmpl w:val="B220E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E872CEF"/>
    <w:multiLevelType w:val="multilevel"/>
    <w:tmpl w:val="09DA6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5F8E120F"/>
    <w:multiLevelType w:val="hybridMultilevel"/>
    <w:tmpl w:val="D80CE45E"/>
    <w:lvl w:ilvl="0" w:tplc="7D56BFD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116C3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D016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4E58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7CF2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20AB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CC2D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E2A3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72C0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01E1D82"/>
    <w:multiLevelType w:val="hybridMultilevel"/>
    <w:tmpl w:val="57BC61F8"/>
    <w:lvl w:ilvl="0" w:tplc="F1004892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DC63D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3ED1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DC34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5AD9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8ECC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FEFD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627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B868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61F674EF"/>
    <w:multiLevelType w:val="multilevel"/>
    <w:tmpl w:val="7582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7284243"/>
    <w:multiLevelType w:val="multilevel"/>
    <w:tmpl w:val="7D3C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7A86972"/>
    <w:multiLevelType w:val="hybridMultilevel"/>
    <w:tmpl w:val="F05825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82E74EA"/>
    <w:multiLevelType w:val="multilevel"/>
    <w:tmpl w:val="0316C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E0745B1"/>
    <w:multiLevelType w:val="multilevel"/>
    <w:tmpl w:val="C3F051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E0E66FE"/>
    <w:multiLevelType w:val="hybridMultilevel"/>
    <w:tmpl w:val="22F0A0DC"/>
    <w:lvl w:ilvl="0" w:tplc="9E28FAB6">
      <w:start w:val="1"/>
      <w:numFmt w:val="decimal"/>
      <w:pStyle w:val="NumberedBullets-Twinkl"/>
      <w:lvlText w:val="%1."/>
      <w:lvlJc w:val="left"/>
      <w:pPr>
        <w:ind w:left="284" w:hanging="284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70506A5B"/>
    <w:multiLevelType w:val="multilevel"/>
    <w:tmpl w:val="F0CE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18B3935"/>
    <w:multiLevelType w:val="multilevel"/>
    <w:tmpl w:val="AD9A86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2403F20"/>
    <w:multiLevelType w:val="hybridMultilevel"/>
    <w:tmpl w:val="F8D6CF96"/>
    <w:lvl w:ilvl="0" w:tplc="2A2C227A">
      <w:start w:val="1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33094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7696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FE9D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EC3B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BA7C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2ABA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FA6C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48E9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2B3157E"/>
    <w:multiLevelType w:val="multilevel"/>
    <w:tmpl w:val="5D0E7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73270072"/>
    <w:multiLevelType w:val="hybridMultilevel"/>
    <w:tmpl w:val="9C0AD21C"/>
    <w:lvl w:ilvl="0" w:tplc="0EAAEB4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150D9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4404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9CAB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2296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9255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9EFC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18D9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3C4F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735A09CA"/>
    <w:multiLevelType w:val="hybridMultilevel"/>
    <w:tmpl w:val="90A47D7E"/>
    <w:lvl w:ilvl="0" w:tplc="CDD64284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5180F0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A69B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280F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5E0B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D66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0A7F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5E84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CA05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40E0701"/>
    <w:multiLevelType w:val="hybridMultilevel"/>
    <w:tmpl w:val="C5A86640"/>
    <w:lvl w:ilvl="0" w:tplc="178A7A5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25426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1E70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3217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B057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0448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D279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28D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1449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746A5F1D"/>
    <w:multiLevelType w:val="multilevel"/>
    <w:tmpl w:val="3326B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74D26368"/>
    <w:multiLevelType w:val="multilevel"/>
    <w:tmpl w:val="BA38709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7513274E"/>
    <w:multiLevelType w:val="hybridMultilevel"/>
    <w:tmpl w:val="3B48AA20"/>
    <w:lvl w:ilvl="0" w:tplc="2484205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17019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86C6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5898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CC82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A889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94C6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C24B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F677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77096183"/>
    <w:multiLevelType w:val="multilevel"/>
    <w:tmpl w:val="52A6F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7781743B"/>
    <w:multiLevelType w:val="multilevel"/>
    <w:tmpl w:val="94C01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7A1D6AAF"/>
    <w:multiLevelType w:val="hybridMultilevel"/>
    <w:tmpl w:val="1FF8E1EA"/>
    <w:lvl w:ilvl="0" w:tplc="4BF8CBC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D10B9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38F4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5CA5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08A8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1E2A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2820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DA4B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7C76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7AA01483"/>
    <w:multiLevelType w:val="multilevel"/>
    <w:tmpl w:val="27E259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7AF27BD4"/>
    <w:multiLevelType w:val="multilevel"/>
    <w:tmpl w:val="A1BE9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7B636551"/>
    <w:multiLevelType w:val="hybridMultilevel"/>
    <w:tmpl w:val="27427364"/>
    <w:lvl w:ilvl="0" w:tplc="1E96CC6C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674A1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602D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D6E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241D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C016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2E99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9248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BAEA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7D3A6217"/>
    <w:multiLevelType w:val="hybridMultilevel"/>
    <w:tmpl w:val="A2D413A6"/>
    <w:lvl w:ilvl="0" w:tplc="0546A69E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C78D8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82A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1E47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7A7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DA74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CC00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ACCE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5AC9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7E0F622F"/>
    <w:multiLevelType w:val="multilevel"/>
    <w:tmpl w:val="C5EC7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7F05295F"/>
    <w:multiLevelType w:val="multilevel"/>
    <w:tmpl w:val="D682B0B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7FC45F7A"/>
    <w:multiLevelType w:val="hybridMultilevel"/>
    <w:tmpl w:val="1A489E00"/>
    <w:lvl w:ilvl="0" w:tplc="F26CBE6E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1EF894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8CA8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CC9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A0D2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BA8B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D06A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B01B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6C67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1975235">
    <w:abstractNumId w:val="6"/>
  </w:num>
  <w:num w:numId="2" w16cid:durableId="2078745060">
    <w:abstractNumId w:val="110"/>
  </w:num>
  <w:num w:numId="3" w16cid:durableId="640186877">
    <w:abstractNumId w:val="6"/>
    <w:lvlOverride w:ilvl="0">
      <w:startOverride w:val="1"/>
    </w:lvlOverride>
  </w:num>
  <w:num w:numId="4" w16cid:durableId="215701920">
    <w:abstractNumId w:val="6"/>
    <w:lvlOverride w:ilvl="0">
      <w:startOverride w:val="1"/>
    </w:lvlOverride>
  </w:num>
  <w:num w:numId="5" w16cid:durableId="463692348">
    <w:abstractNumId w:val="6"/>
    <w:lvlOverride w:ilvl="0">
      <w:startOverride w:val="1"/>
    </w:lvlOverride>
  </w:num>
  <w:num w:numId="6" w16cid:durableId="644579006">
    <w:abstractNumId w:val="25"/>
  </w:num>
  <w:num w:numId="7" w16cid:durableId="655574175">
    <w:abstractNumId w:val="43"/>
  </w:num>
  <w:num w:numId="8" w16cid:durableId="498735418">
    <w:abstractNumId w:val="43"/>
  </w:num>
  <w:num w:numId="9" w16cid:durableId="188220291">
    <w:abstractNumId w:val="114"/>
    <w:lvlOverride w:ilvl="0">
      <w:lvl w:ilvl="0">
        <w:numFmt w:val="lowerRoman"/>
        <w:lvlText w:val="%1."/>
        <w:lvlJc w:val="right"/>
      </w:lvl>
    </w:lvlOverride>
  </w:num>
  <w:num w:numId="10" w16cid:durableId="188220291">
    <w:abstractNumId w:val="114"/>
    <w:lvlOverride w:ilvl="0">
      <w:lvl w:ilvl="0">
        <w:numFmt w:val="lowerRoman"/>
        <w:lvlText w:val="%1."/>
        <w:lvlJc w:val="right"/>
      </w:lvl>
    </w:lvlOverride>
  </w:num>
  <w:num w:numId="11" w16cid:durableId="188220291">
    <w:abstractNumId w:val="114"/>
    <w:lvlOverride w:ilvl="0">
      <w:lvl w:ilvl="0">
        <w:numFmt w:val="lowerRoman"/>
        <w:lvlText w:val="%1."/>
        <w:lvlJc w:val="right"/>
      </w:lvl>
    </w:lvlOverride>
  </w:num>
  <w:num w:numId="12" w16cid:durableId="753630947">
    <w:abstractNumId w:val="115"/>
  </w:num>
  <w:num w:numId="13" w16cid:durableId="662390460">
    <w:abstractNumId w:val="118"/>
    <w:lvlOverride w:ilvl="0">
      <w:lvl w:ilvl="0">
        <w:numFmt w:val="lowerRoman"/>
        <w:lvlText w:val="%1."/>
        <w:lvlJc w:val="right"/>
      </w:lvl>
    </w:lvlOverride>
  </w:num>
  <w:num w:numId="14" w16cid:durableId="662390460">
    <w:abstractNumId w:val="118"/>
    <w:lvlOverride w:ilvl="0">
      <w:lvl w:ilvl="0">
        <w:numFmt w:val="lowerRoman"/>
        <w:lvlText w:val="%1."/>
        <w:lvlJc w:val="right"/>
      </w:lvl>
    </w:lvlOverride>
  </w:num>
  <w:num w:numId="15" w16cid:durableId="662390460">
    <w:abstractNumId w:val="118"/>
    <w:lvlOverride w:ilvl="0">
      <w:lvl w:ilvl="0">
        <w:numFmt w:val="lowerRoman"/>
        <w:lvlText w:val="%1."/>
        <w:lvlJc w:val="right"/>
      </w:lvl>
    </w:lvlOverride>
  </w:num>
  <w:num w:numId="16" w16cid:durableId="662390460">
    <w:abstractNumId w:val="118"/>
    <w:lvlOverride w:ilvl="0">
      <w:lvl w:ilvl="0">
        <w:numFmt w:val="lowerRoman"/>
        <w:lvlText w:val="%1."/>
        <w:lvlJc w:val="right"/>
      </w:lvl>
    </w:lvlOverride>
  </w:num>
  <w:num w:numId="17" w16cid:durableId="662390460">
    <w:abstractNumId w:val="118"/>
    <w:lvlOverride w:ilvl="0">
      <w:lvl w:ilvl="0">
        <w:numFmt w:val="lowerRoman"/>
        <w:lvlText w:val="%1."/>
        <w:lvlJc w:val="right"/>
      </w:lvl>
    </w:lvlOverride>
  </w:num>
  <w:num w:numId="18" w16cid:durableId="580986867">
    <w:abstractNumId w:val="21"/>
  </w:num>
  <w:num w:numId="19" w16cid:durableId="703794077">
    <w:abstractNumId w:val="23"/>
    <w:lvlOverride w:ilvl="0">
      <w:lvl w:ilvl="0">
        <w:numFmt w:val="lowerRoman"/>
        <w:lvlText w:val="%1."/>
        <w:lvlJc w:val="right"/>
      </w:lvl>
    </w:lvlOverride>
  </w:num>
  <w:num w:numId="20" w16cid:durableId="703794077">
    <w:abstractNumId w:val="23"/>
    <w:lvlOverride w:ilvl="0">
      <w:lvl w:ilvl="0">
        <w:numFmt w:val="lowerRoman"/>
        <w:lvlText w:val="%1."/>
        <w:lvlJc w:val="right"/>
      </w:lvl>
    </w:lvlOverride>
  </w:num>
  <w:num w:numId="21" w16cid:durableId="703794077">
    <w:abstractNumId w:val="23"/>
    <w:lvlOverride w:ilvl="0">
      <w:lvl w:ilvl="0">
        <w:numFmt w:val="lowerRoman"/>
        <w:lvlText w:val="%1."/>
        <w:lvlJc w:val="right"/>
      </w:lvl>
    </w:lvlOverride>
  </w:num>
  <w:num w:numId="22" w16cid:durableId="703794077">
    <w:abstractNumId w:val="23"/>
    <w:lvlOverride w:ilvl="0">
      <w:lvl w:ilvl="0">
        <w:numFmt w:val="lowerRoman"/>
        <w:lvlText w:val="%1."/>
        <w:lvlJc w:val="right"/>
      </w:lvl>
    </w:lvlOverride>
  </w:num>
  <w:num w:numId="23" w16cid:durableId="703794077">
    <w:abstractNumId w:val="23"/>
    <w:lvlOverride w:ilvl="0">
      <w:lvl w:ilvl="0">
        <w:numFmt w:val="lowerRoman"/>
        <w:lvlText w:val="%1."/>
        <w:lvlJc w:val="right"/>
      </w:lvl>
    </w:lvlOverride>
  </w:num>
  <w:num w:numId="24" w16cid:durableId="193428763">
    <w:abstractNumId w:val="79"/>
    <w:lvlOverride w:ilvl="0">
      <w:lvl w:ilvl="0">
        <w:numFmt w:val="decimal"/>
        <w:lvlText w:val="%1."/>
        <w:lvlJc w:val="left"/>
      </w:lvl>
    </w:lvlOverride>
  </w:num>
  <w:num w:numId="25" w16cid:durableId="193428763">
    <w:abstractNumId w:val="79"/>
  </w:num>
  <w:num w:numId="26" w16cid:durableId="909462108">
    <w:abstractNumId w:val="99"/>
    <w:lvlOverride w:ilvl="0">
      <w:lvl w:ilvl="0">
        <w:numFmt w:val="lowerRoman"/>
        <w:lvlText w:val="%1."/>
        <w:lvlJc w:val="right"/>
      </w:lvl>
    </w:lvlOverride>
  </w:num>
  <w:num w:numId="27" w16cid:durableId="909462108">
    <w:abstractNumId w:val="99"/>
    <w:lvlOverride w:ilvl="0">
      <w:lvl w:ilvl="0">
        <w:numFmt w:val="lowerRoman"/>
        <w:lvlText w:val="%1."/>
        <w:lvlJc w:val="right"/>
      </w:lvl>
    </w:lvlOverride>
  </w:num>
  <w:num w:numId="28" w16cid:durableId="909462108">
    <w:abstractNumId w:val="99"/>
    <w:lvlOverride w:ilvl="0">
      <w:lvl w:ilvl="0">
        <w:numFmt w:val="lowerRoman"/>
        <w:lvlText w:val="%1."/>
        <w:lvlJc w:val="right"/>
      </w:lvl>
    </w:lvlOverride>
  </w:num>
  <w:num w:numId="29" w16cid:durableId="909462108">
    <w:abstractNumId w:val="99"/>
    <w:lvlOverride w:ilvl="0">
      <w:lvl w:ilvl="0">
        <w:numFmt w:val="lowerRoman"/>
        <w:lvlText w:val="%1."/>
        <w:lvlJc w:val="right"/>
      </w:lvl>
    </w:lvlOverride>
  </w:num>
  <w:num w:numId="30" w16cid:durableId="959799713">
    <w:abstractNumId w:val="117"/>
  </w:num>
  <w:num w:numId="31" w16cid:durableId="1705327006">
    <w:abstractNumId w:val="29"/>
    <w:lvlOverride w:ilvl="0">
      <w:lvl w:ilvl="0">
        <w:numFmt w:val="lowerRoman"/>
        <w:lvlText w:val="%1."/>
        <w:lvlJc w:val="right"/>
      </w:lvl>
    </w:lvlOverride>
  </w:num>
  <w:num w:numId="32" w16cid:durableId="1705327006">
    <w:abstractNumId w:val="29"/>
    <w:lvlOverride w:ilvl="0">
      <w:lvl w:ilvl="0">
        <w:numFmt w:val="lowerRoman"/>
        <w:lvlText w:val="%1."/>
        <w:lvlJc w:val="right"/>
      </w:lvl>
    </w:lvlOverride>
  </w:num>
  <w:num w:numId="33" w16cid:durableId="1705327006">
    <w:abstractNumId w:val="29"/>
    <w:lvlOverride w:ilvl="0">
      <w:lvl w:ilvl="0">
        <w:numFmt w:val="lowerRoman"/>
        <w:lvlText w:val="%1."/>
        <w:lvlJc w:val="right"/>
      </w:lvl>
    </w:lvlOverride>
  </w:num>
  <w:num w:numId="34" w16cid:durableId="1705327006">
    <w:abstractNumId w:val="29"/>
    <w:lvlOverride w:ilvl="0">
      <w:lvl w:ilvl="0">
        <w:numFmt w:val="lowerRoman"/>
        <w:lvlText w:val="%1."/>
        <w:lvlJc w:val="right"/>
      </w:lvl>
    </w:lvlOverride>
  </w:num>
  <w:num w:numId="35" w16cid:durableId="491331988">
    <w:abstractNumId w:val="77"/>
  </w:num>
  <w:num w:numId="36" w16cid:durableId="241331157">
    <w:abstractNumId w:val="54"/>
    <w:lvlOverride w:ilvl="0">
      <w:lvl w:ilvl="0">
        <w:numFmt w:val="lowerRoman"/>
        <w:lvlText w:val="%1."/>
        <w:lvlJc w:val="right"/>
      </w:lvl>
    </w:lvlOverride>
  </w:num>
  <w:num w:numId="37" w16cid:durableId="241331157">
    <w:abstractNumId w:val="54"/>
    <w:lvlOverride w:ilvl="0">
      <w:lvl w:ilvl="0">
        <w:numFmt w:val="lowerRoman"/>
        <w:lvlText w:val="%1."/>
        <w:lvlJc w:val="right"/>
      </w:lvl>
    </w:lvlOverride>
  </w:num>
  <w:num w:numId="38" w16cid:durableId="241331157">
    <w:abstractNumId w:val="54"/>
    <w:lvlOverride w:ilvl="0">
      <w:lvl w:ilvl="0">
        <w:numFmt w:val="lowerRoman"/>
        <w:lvlText w:val="%1."/>
        <w:lvlJc w:val="right"/>
      </w:lvl>
    </w:lvlOverride>
  </w:num>
  <w:num w:numId="39" w16cid:durableId="241331157">
    <w:abstractNumId w:val="54"/>
    <w:lvlOverride w:ilvl="0">
      <w:lvl w:ilvl="0">
        <w:numFmt w:val="lowerRoman"/>
        <w:lvlText w:val="%1."/>
        <w:lvlJc w:val="right"/>
      </w:lvl>
    </w:lvlOverride>
  </w:num>
  <w:num w:numId="40" w16cid:durableId="805778171">
    <w:abstractNumId w:val="1"/>
  </w:num>
  <w:num w:numId="41" w16cid:durableId="505052376">
    <w:abstractNumId w:val="86"/>
    <w:lvlOverride w:ilvl="0">
      <w:lvl w:ilvl="0">
        <w:numFmt w:val="lowerRoman"/>
        <w:lvlText w:val="%1."/>
        <w:lvlJc w:val="right"/>
      </w:lvl>
    </w:lvlOverride>
  </w:num>
  <w:num w:numId="42" w16cid:durableId="505052376">
    <w:abstractNumId w:val="86"/>
    <w:lvlOverride w:ilvl="0">
      <w:lvl w:ilvl="0">
        <w:numFmt w:val="lowerRoman"/>
        <w:lvlText w:val="%1."/>
        <w:lvlJc w:val="right"/>
      </w:lvl>
    </w:lvlOverride>
  </w:num>
  <w:num w:numId="43" w16cid:durableId="505052376">
    <w:abstractNumId w:val="86"/>
    <w:lvlOverride w:ilvl="0">
      <w:lvl w:ilvl="0">
        <w:numFmt w:val="lowerRoman"/>
        <w:lvlText w:val="%1."/>
        <w:lvlJc w:val="right"/>
      </w:lvl>
    </w:lvlOverride>
  </w:num>
  <w:num w:numId="44" w16cid:durableId="505052376">
    <w:abstractNumId w:val="86"/>
    <w:lvlOverride w:ilvl="0">
      <w:lvl w:ilvl="0">
        <w:numFmt w:val="lowerRoman"/>
        <w:lvlText w:val="%1."/>
        <w:lvlJc w:val="right"/>
      </w:lvl>
    </w:lvlOverride>
  </w:num>
  <w:num w:numId="45" w16cid:durableId="505052376">
    <w:abstractNumId w:val="86"/>
    <w:lvlOverride w:ilvl="0">
      <w:lvl w:ilvl="0">
        <w:numFmt w:val="lowerRoman"/>
        <w:lvlText w:val="%1."/>
        <w:lvlJc w:val="right"/>
      </w:lvl>
    </w:lvlOverride>
  </w:num>
  <w:num w:numId="46" w16cid:durableId="505052376">
    <w:abstractNumId w:val="86"/>
    <w:lvlOverride w:ilvl="0">
      <w:lvl w:ilvl="0">
        <w:numFmt w:val="lowerRoman"/>
        <w:lvlText w:val="%1."/>
        <w:lvlJc w:val="right"/>
      </w:lvl>
    </w:lvlOverride>
  </w:num>
  <w:num w:numId="47" w16cid:durableId="2097625557">
    <w:abstractNumId w:val="89"/>
    <w:lvlOverride w:ilvl="0">
      <w:lvl w:ilvl="0">
        <w:numFmt w:val="decimal"/>
        <w:lvlText w:val="%1."/>
        <w:lvlJc w:val="left"/>
      </w:lvl>
    </w:lvlOverride>
  </w:num>
  <w:num w:numId="48" w16cid:durableId="2097625557">
    <w:abstractNumId w:val="89"/>
  </w:num>
  <w:num w:numId="49" w16cid:durableId="2097625557">
    <w:abstractNumId w:val="89"/>
  </w:num>
  <w:num w:numId="50" w16cid:durableId="2097625557">
    <w:abstractNumId w:val="89"/>
  </w:num>
  <w:num w:numId="51" w16cid:durableId="1616207861">
    <w:abstractNumId w:val="100"/>
  </w:num>
  <w:num w:numId="52" w16cid:durableId="358703088">
    <w:abstractNumId w:val="4"/>
  </w:num>
  <w:num w:numId="53" w16cid:durableId="1435784871">
    <w:abstractNumId w:val="38"/>
  </w:num>
  <w:num w:numId="54" w16cid:durableId="1435784871">
    <w:abstractNumId w:val="38"/>
  </w:num>
  <w:num w:numId="55" w16cid:durableId="62681877">
    <w:abstractNumId w:val="49"/>
  </w:num>
  <w:num w:numId="56" w16cid:durableId="1348017803">
    <w:abstractNumId w:val="116"/>
  </w:num>
  <w:num w:numId="57" w16cid:durableId="82918636">
    <w:abstractNumId w:val="120"/>
  </w:num>
  <w:num w:numId="58" w16cid:durableId="1160385866">
    <w:abstractNumId w:val="62"/>
  </w:num>
  <w:num w:numId="59" w16cid:durableId="1160385866">
    <w:abstractNumId w:val="62"/>
  </w:num>
  <w:num w:numId="60" w16cid:durableId="2139952203">
    <w:abstractNumId w:val="24"/>
  </w:num>
  <w:num w:numId="61" w16cid:durableId="707218052">
    <w:abstractNumId w:val="87"/>
  </w:num>
  <w:num w:numId="62" w16cid:durableId="882181268">
    <w:abstractNumId w:val="112"/>
  </w:num>
  <w:num w:numId="63" w16cid:durableId="882181268">
    <w:abstractNumId w:val="112"/>
  </w:num>
  <w:num w:numId="64" w16cid:durableId="1983269061">
    <w:abstractNumId w:val="15"/>
  </w:num>
  <w:num w:numId="65" w16cid:durableId="1852062263">
    <w:abstractNumId w:val="9"/>
  </w:num>
  <w:num w:numId="66" w16cid:durableId="1569608415">
    <w:abstractNumId w:val="26"/>
  </w:num>
  <w:num w:numId="67" w16cid:durableId="798303402">
    <w:abstractNumId w:val="30"/>
  </w:num>
  <w:num w:numId="68" w16cid:durableId="1348407954">
    <w:abstractNumId w:val="88"/>
  </w:num>
  <w:num w:numId="69" w16cid:durableId="1265960358">
    <w:abstractNumId w:val="76"/>
  </w:num>
  <w:num w:numId="70" w16cid:durableId="1265960358">
    <w:abstractNumId w:val="76"/>
  </w:num>
  <w:num w:numId="71" w16cid:durableId="16737118">
    <w:abstractNumId w:val="44"/>
  </w:num>
  <w:num w:numId="72" w16cid:durableId="1425342717">
    <w:abstractNumId w:val="5"/>
  </w:num>
  <w:num w:numId="73" w16cid:durableId="1146314945">
    <w:abstractNumId w:val="31"/>
  </w:num>
  <w:num w:numId="74" w16cid:durableId="2066296640">
    <w:abstractNumId w:val="111"/>
  </w:num>
  <w:num w:numId="75" w16cid:durableId="1998878833">
    <w:abstractNumId w:val="130"/>
  </w:num>
  <w:num w:numId="76" w16cid:durableId="1299340265">
    <w:abstractNumId w:val="7"/>
  </w:num>
  <w:num w:numId="77" w16cid:durableId="1440904217">
    <w:abstractNumId w:val="52"/>
  </w:num>
  <w:num w:numId="78" w16cid:durableId="1450977770">
    <w:abstractNumId w:val="2"/>
  </w:num>
  <w:num w:numId="79" w16cid:durableId="1450977770">
    <w:abstractNumId w:val="2"/>
  </w:num>
  <w:num w:numId="80" w16cid:durableId="1450977770">
    <w:abstractNumId w:val="2"/>
  </w:num>
  <w:num w:numId="81" w16cid:durableId="1450977770">
    <w:abstractNumId w:val="2"/>
  </w:num>
  <w:num w:numId="82" w16cid:durableId="909581593">
    <w:abstractNumId w:val="96"/>
  </w:num>
  <w:num w:numId="83" w16cid:durableId="1450977770">
    <w:abstractNumId w:val="2"/>
  </w:num>
  <w:num w:numId="84" w16cid:durableId="1450977770">
    <w:abstractNumId w:val="2"/>
  </w:num>
  <w:num w:numId="85" w16cid:durableId="1987202316">
    <w:abstractNumId w:val="108"/>
  </w:num>
  <w:num w:numId="86" w16cid:durableId="140125917">
    <w:abstractNumId w:val="0"/>
  </w:num>
  <w:num w:numId="87" w16cid:durableId="1279918493">
    <w:abstractNumId w:val="119"/>
  </w:num>
  <w:num w:numId="88" w16cid:durableId="1279918493">
    <w:abstractNumId w:val="119"/>
  </w:num>
  <w:num w:numId="89" w16cid:durableId="1243222228">
    <w:abstractNumId w:val="65"/>
  </w:num>
  <w:num w:numId="90" w16cid:durableId="1200053160">
    <w:abstractNumId w:val="3"/>
  </w:num>
  <w:num w:numId="91" w16cid:durableId="1115254611">
    <w:abstractNumId w:val="47"/>
  </w:num>
  <w:num w:numId="92" w16cid:durableId="1115254611">
    <w:abstractNumId w:val="47"/>
  </w:num>
  <w:num w:numId="93" w16cid:durableId="1115254611">
    <w:abstractNumId w:val="47"/>
  </w:num>
  <w:num w:numId="94" w16cid:durableId="1724283465">
    <w:abstractNumId w:val="113"/>
  </w:num>
  <w:num w:numId="95" w16cid:durableId="1115254611">
    <w:abstractNumId w:val="47"/>
  </w:num>
  <w:num w:numId="96" w16cid:durableId="1115254611">
    <w:abstractNumId w:val="47"/>
  </w:num>
  <w:num w:numId="97" w16cid:durableId="1323004058">
    <w:abstractNumId w:val="70"/>
  </w:num>
  <w:num w:numId="98" w16cid:durableId="1115254611">
    <w:abstractNumId w:val="47"/>
  </w:num>
  <w:num w:numId="99" w16cid:durableId="1115254611">
    <w:abstractNumId w:val="47"/>
  </w:num>
  <w:num w:numId="100" w16cid:durableId="644312559">
    <w:abstractNumId w:val="55"/>
    <w:lvlOverride w:ilvl="0">
      <w:lvl w:ilvl="0">
        <w:numFmt w:val="decimal"/>
        <w:lvlText w:val="%1."/>
        <w:lvlJc w:val="left"/>
      </w:lvl>
    </w:lvlOverride>
  </w:num>
  <w:num w:numId="101" w16cid:durableId="644312559">
    <w:abstractNumId w:val="55"/>
  </w:num>
  <w:num w:numId="102" w16cid:durableId="644312559">
    <w:abstractNumId w:val="55"/>
  </w:num>
  <w:num w:numId="103" w16cid:durableId="644312559">
    <w:abstractNumId w:val="55"/>
  </w:num>
  <w:num w:numId="104" w16cid:durableId="644312559">
    <w:abstractNumId w:val="55"/>
  </w:num>
  <w:num w:numId="105" w16cid:durableId="644312559">
    <w:abstractNumId w:val="55"/>
  </w:num>
  <w:num w:numId="106" w16cid:durableId="644312559">
    <w:abstractNumId w:val="55"/>
  </w:num>
  <w:num w:numId="107" w16cid:durableId="644312559">
    <w:abstractNumId w:val="55"/>
  </w:num>
  <w:num w:numId="108" w16cid:durableId="1669401598">
    <w:abstractNumId w:val="17"/>
  </w:num>
  <w:num w:numId="109" w16cid:durableId="952133246">
    <w:abstractNumId w:val="75"/>
  </w:num>
  <w:num w:numId="110" w16cid:durableId="797070398">
    <w:abstractNumId w:val="74"/>
  </w:num>
  <w:num w:numId="111" w16cid:durableId="336689353">
    <w:abstractNumId w:val="84"/>
  </w:num>
  <w:num w:numId="112" w16cid:durableId="527331106">
    <w:abstractNumId w:val="61"/>
  </w:num>
  <w:num w:numId="113" w16cid:durableId="527331106">
    <w:abstractNumId w:val="61"/>
  </w:num>
  <w:num w:numId="114" w16cid:durableId="1369261718">
    <w:abstractNumId w:val="11"/>
    <w:lvlOverride w:ilvl="0">
      <w:lvl w:ilvl="0">
        <w:numFmt w:val="decimal"/>
        <w:lvlText w:val="%1."/>
        <w:lvlJc w:val="left"/>
      </w:lvl>
    </w:lvlOverride>
  </w:num>
  <w:num w:numId="115" w16cid:durableId="1369261718">
    <w:abstractNumId w:val="11"/>
  </w:num>
  <w:num w:numId="116" w16cid:durableId="1369261718">
    <w:abstractNumId w:val="11"/>
  </w:num>
  <w:num w:numId="117" w16cid:durableId="1369261718">
    <w:abstractNumId w:val="11"/>
  </w:num>
  <w:num w:numId="118" w16cid:durableId="1369261718">
    <w:abstractNumId w:val="11"/>
  </w:num>
  <w:num w:numId="119" w16cid:durableId="413433570">
    <w:abstractNumId w:val="41"/>
    <w:lvlOverride w:ilvl="0">
      <w:lvl w:ilvl="0">
        <w:numFmt w:val="decimal"/>
        <w:lvlText w:val="%1."/>
        <w:lvlJc w:val="left"/>
      </w:lvl>
    </w:lvlOverride>
  </w:num>
  <w:num w:numId="120" w16cid:durableId="413433570">
    <w:abstractNumId w:val="41"/>
  </w:num>
  <w:num w:numId="121" w16cid:durableId="413433570">
    <w:abstractNumId w:val="41"/>
  </w:num>
  <w:num w:numId="122" w16cid:durableId="413433570">
    <w:abstractNumId w:val="41"/>
  </w:num>
  <w:num w:numId="123" w16cid:durableId="413433570">
    <w:abstractNumId w:val="41"/>
  </w:num>
  <w:num w:numId="124" w16cid:durableId="413433570">
    <w:abstractNumId w:val="41"/>
  </w:num>
  <w:num w:numId="125" w16cid:durableId="413433570">
    <w:abstractNumId w:val="41"/>
  </w:num>
  <w:num w:numId="126" w16cid:durableId="413433570">
    <w:abstractNumId w:val="41"/>
  </w:num>
  <w:num w:numId="127" w16cid:durableId="413433570">
    <w:abstractNumId w:val="41"/>
  </w:num>
  <w:num w:numId="128" w16cid:durableId="1057633833">
    <w:abstractNumId w:val="129"/>
    <w:lvlOverride w:ilvl="0">
      <w:lvl w:ilvl="0">
        <w:numFmt w:val="decimal"/>
        <w:lvlText w:val="%1."/>
        <w:lvlJc w:val="left"/>
      </w:lvl>
    </w:lvlOverride>
  </w:num>
  <w:num w:numId="129" w16cid:durableId="1837501915">
    <w:abstractNumId w:val="85"/>
    <w:lvlOverride w:ilvl="0">
      <w:lvl w:ilvl="0">
        <w:numFmt w:val="lowerLetter"/>
        <w:lvlText w:val="%1."/>
        <w:lvlJc w:val="left"/>
      </w:lvl>
    </w:lvlOverride>
  </w:num>
  <w:num w:numId="130" w16cid:durableId="1837501915">
    <w:abstractNumId w:val="85"/>
  </w:num>
  <w:num w:numId="131" w16cid:durableId="1837501915">
    <w:abstractNumId w:val="85"/>
  </w:num>
  <w:num w:numId="132" w16cid:durableId="1837501915">
    <w:abstractNumId w:val="85"/>
  </w:num>
  <w:num w:numId="133" w16cid:durableId="1837501915">
    <w:abstractNumId w:val="85"/>
  </w:num>
  <w:num w:numId="134" w16cid:durableId="1837501915">
    <w:abstractNumId w:val="85"/>
  </w:num>
  <w:num w:numId="135" w16cid:durableId="1837501915">
    <w:abstractNumId w:val="85"/>
  </w:num>
  <w:num w:numId="136" w16cid:durableId="1837501915">
    <w:abstractNumId w:val="85"/>
  </w:num>
  <w:num w:numId="137" w16cid:durableId="989821458">
    <w:abstractNumId w:val="107"/>
  </w:num>
  <w:num w:numId="138" w16cid:durableId="1607614130">
    <w:abstractNumId w:val="53"/>
  </w:num>
  <w:num w:numId="139" w16cid:durableId="1520120807">
    <w:abstractNumId w:val="53"/>
  </w:num>
  <w:num w:numId="140" w16cid:durableId="930506742">
    <w:abstractNumId w:val="19"/>
    <w:lvlOverride w:ilvl="0">
      <w:lvl w:ilvl="0">
        <w:numFmt w:val="lowerRoman"/>
        <w:lvlText w:val="%1."/>
        <w:lvlJc w:val="right"/>
      </w:lvl>
    </w:lvlOverride>
  </w:num>
  <w:num w:numId="141" w16cid:durableId="930506742">
    <w:abstractNumId w:val="19"/>
    <w:lvlOverride w:ilvl="0">
      <w:lvl w:ilvl="0">
        <w:numFmt w:val="lowerRoman"/>
        <w:lvlText w:val="%1."/>
        <w:lvlJc w:val="right"/>
      </w:lvl>
    </w:lvlOverride>
  </w:num>
  <w:num w:numId="142" w16cid:durableId="930506742">
    <w:abstractNumId w:val="19"/>
    <w:lvlOverride w:ilvl="0">
      <w:lvl w:ilvl="0">
        <w:numFmt w:val="lowerRoman"/>
        <w:lvlText w:val="%1."/>
        <w:lvlJc w:val="right"/>
      </w:lvl>
    </w:lvlOverride>
  </w:num>
  <w:num w:numId="143" w16cid:durableId="426778866">
    <w:abstractNumId w:val="42"/>
  </w:num>
  <w:num w:numId="144" w16cid:durableId="687488587">
    <w:abstractNumId w:val="122"/>
    <w:lvlOverride w:ilvl="0">
      <w:lvl w:ilvl="0">
        <w:numFmt w:val="lowerRoman"/>
        <w:lvlText w:val="%1."/>
        <w:lvlJc w:val="right"/>
      </w:lvl>
    </w:lvlOverride>
  </w:num>
  <w:num w:numId="145" w16cid:durableId="687488587">
    <w:abstractNumId w:val="122"/>
    <w:lvlOverride w:ilvl="0">
      <w:lvl w:ilvl="0">
        <w:numFmt w:val="lowerRoman"/>
        <w:lvlText w:val="%1."/>
        <w:lvlJc w:val="right"/>
      </w:lvl>
    </w:lvlOverride>
  </w:num>
  <w:num w:numId="146" w16cid:durableId="687488587">
    <w:abstractNumId w:val="122"/>
    <w:lvlOverride w:ilvl="0">
      <w:lvl w:ilvl="0">
        <w:numFmt w:val="lowerRoman"/>
        <w:lvlText w:val="%1."/>
        <w:lvlJc w:val="right"/>
      </w:lvl>
    </w:lvlOverride>
  </w:num>
  <w:num w:numId="147" w16cid:durableId="687488587">
    <w:abstractNumId w:val="122"/>
    <w:lvlOverride w:ilvl="0">
      <w:lvl w:ilvl="0">
        <w:numFmt w:val="lowerRoman"/>
        <w:lvlText w:val="%1."/>
        <w:lvlJc w:val="right"/>
      </w:lvl>
    </w:lvlOverride>
  </w:num>
  <w:num w:numId="148" w16cid:durableId="687488587">
    <w:abstractNumId w:val="122"/>
    <w:lvlOverride w:ilvl="0">
      <w:lvl w:ilvl="0">
        <w:numFmt w:val="lowerRoman"/>
        <w:lvlText w:val="%1."/>
        <w:lvlJc w:val="right"/>
      </w:lvl>
    </w:lvlOverride>
  </w:num>
  <w:num w:numId="149" w16cid:durableId="1489395313">
    <w:abstractNumId w:val="104"/>
  </w:num>
  <w:num w:numId="150" w16cid:durableId="858128700">
    <w:abstractNumId w:val="59"/>
    <w:lvlOverride w:ilvl="0">
      <w:lvl w:ilvl="0">
        <w:numFmt w:val="lowerRoman"/>
        <w:lvlText w:val="%1."/>
        <w:lvlJc w:val="right"/>
      </w:lvl>
    </w:lvlOverride>
  </w:num>
  <w:num w:numId="151" w16cid:durableId="858128700">
    <w:abstractNumId w:val="59"/>
    <w:lvlOverride w:ilvl="0">
      <w:lvl w:ilvl="0">
        <w:numFmt w:val="lowerRoman"/>
        <w:lvlText w:val="%1."/>
        <w:lvlJc w:val="right"/>
      </w:lvl>
    </w:lvlOverride>
  </w:num>
  <w:num w:numId="152" w16cid:durableId="858128700">
    <w:abstractNumId w:val="59"/>
    <w:lvlOverride w:ilvl="0">
      <w:lvl w:ilvl="0">
        <w:numFmt w:val="lowerRoman"/>
        <w:lvlText w:val="%1."/>
        <w:lvlJc w:val="right"/>
      </w:lvl>
    </w:lvlOverride>
  </w:num>
  <w:num w:numId="153" w16cid:durableId="858128700">
    <w:abstractNumId w:val="59"/>
    <w:lvlOverride w:ilvl="0">
      <w:lvl w:ilvl="0">
        <w:numFmt w:val="lowerRoman"/>
        <w:lvlText w:val="%1."/>
        <w:lvlJc w:val="right"/>
      </w:lvl>
    </w:lvlOverride>
  </w:num>
  <w:num w:numId="154" w16cid:durableId="858128700">
    <w:abstractNumId w:val="59"/>
    <w:lvlOverride w:ilvl="0">
      <w:lvl w:ilvl="0">
        <w:numFmt w:val="lowerRoman"/>
        <w:lvlText w:val="%1."/>
        <w:lvlJc w:val="right"/>
      </w:lvl>
    </w:lvlOverride>
  </w:num>
  <w:num w:numId="155" w16cid:durableId="909775451">
    <w:abstractNumId w:val="39"/>
    <w:lvlOverride w:ilvl="0">
      <w:lvl w:ilvl="0">
        <w:numFmt w:val="decimal"/>
        <w:lvlText w:val="%1."/>
        <w:lvlJc w:val="left"/>
      </w:lvl>
    </w:lvlOverride>
  </w:num>
  <w:num w:numId="156" w16cid:durableId="909775451">
    <w:abstractNumId w:val="39"/>
  </w:num>
  <w:num w:numId="157" w16cid:durableId="975135726">
    <w:abstractNumId w:val="8"/>
    <w:lvlOverride w:ilvl="0">
      <w:lvl w:ilvl="0">
        <w:numFmt w:val="lowerRoman"/>
        <w:lvlText w:val="%1."/>
        <w:lvlJc w:val="right"/>
      </w:lvl>
    </w:lvlOverride>
  </w:num>
  <w:num w:numId="158" w16cid:durableId="975135726">
    <w:abstractNumId w:val="8"/>
    <w:lvlOverride w:ilvl="0">
      <w:lvl w:ilvl="0">
        <w:numFmt w:val="lowerRoman"/>
        <w:lvlText w:val="%1."/>
        <w:lvlJc w:val="right"/>
      </w:lvl>
    </w:lvlOverride>
  </w:num>
  <w:num w:numId="159" w16cid:durableId="975135726">
    <w:abstractNumId w:val="8"/>
    <w:lvlOverride w:ilvl="0">
      <w:lvl w:ilvl="0">
        <w:numFmt w:val="lowerRoman"/>
        <w:lvlText w:val="%1."/>
        <w:lvlJc w:val="right"/>
      </w:lvl>
    </w:lvlOverride>
  </w:num>
  <w:num w:numId="160" w16cid:durableId="975135726">
    <w:abstractNumId w:val="8"/>
    <w:lvlOverride w:ilvl="0">
      <w:lvl w:ilvl="0">
        <w:numFmt w:val="lowerRoman"/>
        <w:lvlText w:val="%1."/>
        <w:lvlJc w:val="right"/>
      </w:lvl>
    </w:lvlOverride>
  </w:num>
  <w:num w:numId="161" w16cid:durableId="2084332039">
    <w:abstractNumId w:val="123"/>
  </w:num>
  <w:num w:numId="162" w16cid:durableId="423187979">
    <w:abstractNumId w:val="125"/>
    <w:lvlOverride w:ilvl="0">
      <w:lvl w:ilvl="0">
        <w:numFmt w:val="lowerRoman"/>
        <w:lvlText w:val="%1."/>
        <w:lvlJc w:val="right"/>
      </w:lvl>
    </w:lvlOverride>
  </w:num>
  <w:num w:numId="163" w16cid:durableId="423187979">
    <w:abstractNumId w:val="125"/>
    <w:lvlOverride w:ilvl="0">
      <w:lvl w:ilvl="0">
        <w:numFmt w:val="lowerRoman"/>
        <w:lvlText w:val="%1."/>
        <w:lvlJc w:val="right"/>
      </w:lvl>
    </w:lvlOverride>
  </w:num>
  <w:num w:numId="164" w16cid:durableId="423187979">
    <w:abstractNumId w:val="125"/>
    <w:lvlOverride w:ilvl="0">
      <w:lvl w:ilvl="0">
        <w:numFmt w:val="lowerRoman"/>
        <w:lvlText w:val="%1."/>
        <w:lvlJc w:val="right"/>
      </w:lvl>
    </w:lvlOverride>
  </w:num>
  <w:num w:numId="165" w16cid:durableId="423187979">
    <w:abstractNumId w:val="125"/>
    <w:lvlOverride w:ilvl="0">
      <w:lvl w:ilvl="0">
        <w:numFmt w:val="lowerRoman"/>
        <w:lvlText w:val="%1."/>
        <w:lvlJc w:val="right"/>
      </w:lvl>
    </w:lvlOverride>
  </w:num>
  <w:num w:numId="166" w16cid:durableId="1159344029">
    <w:abstractNumId w:val="98"/>
  </w:num>
  <w:num w:numId="167" w16cid:durableId="1437748843">
    <w:abstractNumId w:val="51"/>
    <w:lvlOverride w:ilvl="0">
      <w:lvl w:ilvl="0">
        <w:numFmt w:val="lowerRoman"/>
        <w:lvlText w:val="%1."/>
        <w:lvlJc w:val="right"/>
      </w:lvl>
    </w:lvlOverride>
  </w:num>
  <w:num w:numId="168" w16cid:durableId="1437748843">
    <w:abstractNumId w:val="51"/>
    <w:lvlOverride w:ilvl="0">
      <w:lvl w:ilvl="0">
        <w:numFmt w:val="lowerRoman"/>
        <w:lvlText w:val="%1."/>
        <w:lvlJc w:val="right"/>
      </w:lvl>
    </w:lvlOverride>
  </w:num>
  <w:num w:numId="169" w16cid:durableId="1437748843">
    <w:abstractNumId w:val="51"/>
    <w:lvlOverride w:ilvl="0">
      <w:lvl w:ilvl="0">
        <w:numFmt w:val="lowerRoman"/>
        <w:lvlText w:val="%1."/>
        <w:lvlJc w:val="right"/>
      </w:lvl>
    </w:lvlOverride>
  </w:num>
  <w:num w:numId="170" w16cid:durableId="1437748843">
    <w:abstractNumId w:val="51"/>
    <w:lvlOverride w:ilvl="0">
      <w:lvl w:ilvl="0">
        <w:numFmt w:val="lowerRoman"/>
        <w:lvlText w:val="%1."/>
        <w:lvlJc w:val="right"/>
      </w:lvl>
    </w:lvlOverride>
  </w:num>
  <w:num w:numId="171" w16cid:durableId="2037347568">
    <w:abstractNumId w:val="80"/>
  </w:num>
  <w:num w:numId="172" w16cid:durableId="738988314">
    <w:abstractNumId w:val="81"/>
    <w:lvlOverride w:ilvl="0">
      <w:lvl w:ilvl="0">
        <w:numFmt w:val="lowerRoman"/>
        <w:lvlText w:val="%1."/>
        <w:lvlJc w:val="right"/>
      </w:lvl>
    </w:lvlOverride>
  </w:num>
  <w:num w:numId="173" w16cid:durableId="738988314">
    <w:abstractNumId w:val="81"/>
    <w:lvlOverride w:ilvl="0">
      <w:lvl w:ilvl="0">
        <w:numFmt w:val="lowerRoman"/>
        <w:lvlText w:val="%1."/>
        <w:lvlJc w:val="right"/>
      </w:lvl>
    </w:lvlOverride>
  </w:num>
  <w:num w:numId="174" w16cid:durableId="738988314">
    <w:abstractNumId w:val="81"/>
    <w:lvlOverride w:ilvl="0">
      <w:lvl w:ilvl="0">
        <w:numFmt w:val="lowerRoman"/>
        <w:lvlText w:val="%1."/>
        <w:lvlJc w:val="right"/>
      </w:lvl>
    </w:lvlOverride>
  </w:num>
  <w:num w:numId="175" w16cid:durableId="738988314">
    <w:abstractNumId w:val="81"/>
    <w:lvlOverride w:ilvl="0">
      <w:lvl w:ilvl="0">
        <w:numFmt w:val="lowerRoman"/>
        <w:lvlText w:val="%1."/>
        <w:lvlJc w:val="right"/>
      </w:lvl>
    </w:lvlOverride>
  </w:num>
  <w:num w:numId="176" w16cid:durableId="738988314">
    <w:abstractNumId w:val="81"/>
    <w:lvlOverride w:ilvl="0">
      <w:lvl w:ilvl="0">
        <w:numFmt w:val="lowerRoman"/>
        <w:lvlText w:val="%1."/>
        <w:lvlJc w:val="right"/>
      </w:lvl>
    </w:lvlOverride>
  </w:num>
  <w:num w:numId="177" w16cid:durableId="738988314">
    <w:abstractNumId w:val="81"/>
    <w:lvlOverride w:ilvl="0">
      <w:lvl w:ilvl="0">
        <w:numFmt w:val="lowerRoman"/>
        <w:lvlText w:val="%1."/>
        <w:lvlJc w:val="right"/>
      </w:lvl>
    </w:lvlOverride>
  </w:num>
  <w:num w:numId="178" w16cid:durableId="1753359330">
    <w:abstractNumId w:val="67"/>
    <w:lvlOverride w:ilvl="0">
      <w:lvl w:ilvl="0">
        <w:numFmt w:val="decimal"/>
        <w:lvlText w:val="%1."/>
        <w:lvlJc w:val="left"/>
      </w:lvl>
    </w:lvlOverride>
  </w:num>
  <w:num w:numId="179" w16cid:durableId="1753359330">
    <w:abstractNumId w:val="67"/>
  </w:num>
  <w:num w:numId="180" w16cid:durableId="1753359330">
    <w:abstractNumId w:val="67"/>
  </w:num>
  <w:num w:numId="181" w16cid:durableId="1753359330">
    <w:abstractNumId w:val="67"/>
  </w:num>
  <w:num w:numId="182" w16cid:durableId="346753486">
    <w:abstractNumId w:val="35"/>
  </w:num>
  <w:num w:numId="183" w16cid:durableId="1317881592">
    <w:abstractNumId w:val="60"/>
  </w:num>
  <w:num w:numId="184" w16cid:durableId="1183402146">
    <w:abstractNumId w:val="18"/>
  </w:num>
  <w:num w:numId="185" w16cid:durableId="1183402146">
    <w:abstractNumId w:val="18"/>
  </w:num>
  <w:num w:numId="186" w16cid:durableId="1960800443">
    <w:abstractNumId w:val="105"/>
  </w:num>
  <w:num w:numId="187" w16cid:durableId="415445840">
    <w:abstractNumId w:val="68"/>
  </w:num>
  <w:num w:numId="188" w16cid:durableId="1278485028">
    <w:abstractNumId w:val="56"/>
  </w:num>
  <w:num w:numId="189" w16cid:durableId="81418707">
    <w:abstractNumId w:val="20"/>
  </w:num>
  <w:num w:numId="190" w16cid:durableId="81418707">
    <w:abstractNumId w:val="20"/>
  </w:num>
  <w:num w:numId="191" w16cid:durableId="2035034693">
    <w:abstractNumId w:val="101"/>
  </w:num>
  <w:num w:numId="192" w16cid:durableId="1205673627">
    <w:abstractNumId w:val="64"/>
  </w:num>
  <w:num w:numId="193" w16cid:durableId="915238824">
    <w:abstractNumId w:val="109"/>
  </w:num>
  <w:num w:numId="194" w16cid:durableId="915238824">
    <w:abstractNumId w:val="109"/>
  </w:num>
  <w:num w:numId="195" w16cid:durableId="816803384">
    <w:abstractNumId w:val="95"/>
  </w:num>
  <w:num w:numId="196" w16cid:durableId="833107655">
    <w:abstractNumId w:val="28"/>
  </w:num>
  <w:num w:numId="197" w16cid:durableId="844976010">
    <w:abstractNumId w:val="50"/>
  </w:num>
  <w:num w:numId="198" w16cid:durableId="6567720">
    <w:abstractNumId w:val="93"/>
  </w:num>
  <w:num w:numId="199" w16cid:durableId="929042177">
    <w:abstractNumId w:val="71"/>
  </w:num>
  <w:num w:numId="200" w16cid:durableId="904605403">
    <w:abstractNumId w:val="78"/>
  </w:num>
  <w:num w:numId="201" w16cid:durableId="904605403">
    <w:abstractNumId w:val="78"/>
  </w:num>
  <w:num w:numId="202" w16cid:durableId="247931380">
    <w:abstractNumId w:val="57"/>
  </w:num>
  <w:num w:numId="203" w16cid:durableId="1050036905">
    <w:abstractNumId w:val="82"/>
  </w:num>
  <w:num w:numId="204" w16cid:durableId="530193124">
    <w:abstractNumId w:val="36"/>
  </w:num>
  <w:num w:numId="205" w16cid:durableId="868880024">
    <w:abstractNumId w:val="106"/>
  </w:num>
  <w:num w:numId="206" w16cid:durableId="256519559">
    <w:abstractNumId w:val="94"/>
  </w:num>
  <w:num w:numId="207" w16cid:durableId="1633562091">
    <w:abstractNumId w:val="63"/>
  </w:num>
  <w:num w:numId="208" w16cid:durableId="1572348814">
    <w:abstractNumId w:val="103"/>
  </w:num>
  <w:num w:numId="209" w16cid:durableId="1905220803">
    <w:abstractNumId w:val="124"/>
  </w:num>
  <w:num w:numId="210" w16cid:durableId="1905220803">
    <w:abstractNumId w:val="124"/>
  </w:num>
  <w:num w:numId="211" w16cid:durableId="1905220803">
    <w:abstractNumId w:val="124"/>
  </w:num>
  <w:num w:numId="212" w16cid:durableId="1905220803">
    <w:abstractNumId w:val="124"/>
  </w:num>
  <w:num w:numId="213" w16cid:durableId="348609371">
    <w:abstractNumId w:val="58"/>
  </w:num>
  <w:num w:numId="214" w16cid:durableId="1905220803">
    <w:abstractNumId w:val="124"/>
  </w:num>
  <w:num w:numId="215" w16cid:durableId="1905220803">
    <w:abstractNumId w:val="124"/>
  </w:num>
  <w:num w:numId="216" w16cid:durableId="1161695001">
    <w:abstractNumId w:val="27"/>
  </w:num>
  <w:num w:numId="217" w16cid:durableId="1684279916">
    <w:abstractNumId w:val="126"/>
  </w:num>
  <w:num w:numId="218" w16cid:durableId="499930217">
    <w:abstractNumId w:val="37"/>
  </w:num>
  <w:num w:numId="219" w16cid:durableId="499930217">
    <w:abstractNumId w:val="37"/>
  </w:num>
  <w:num w:numId="220" w16cid:durableId="1575243982">
    <w:abstractNumId w:val="97"/>
  </w:num>
  <w:num w:numId="221" w16cid:durableId="924219478">
    <w:abstractNumId w:val="45"/>
  </w:num>
  <w:num w:numId="222" w16cid:durableId="1707678535">
    <w:abstractNumId w:val="72"/>
  </w:num>
  <w:num w:numId="223" w16cid:durableId="1707678535">
    <w:abstractNumId w:val="72"/>
  </w:num>
  <w:num w:numId="224" w16cid:durableId="1707678535">
    <w:abstractNumId w:val="72"/>
  </w:num>
  <w:num w:numId="225" w16cid:durableId="52823191">
    <w:abstractNumId w:val="66"/>
  </w:num>
  <w:num w:numId="226" w16cid:durableId="1707678535">
    <w:abstractNumId w:val="72"/>
  </w:num>
  <w:num w:numId="227" w16cid:durableId="1707678535">
    <w:abstractNumId w:val="72"/>
  </w:num>
  <w:num w:numId="228" w16cid:durableId="444618489">
    <w:abstractNumId w:val="32"/>
  </w:num>
  <w:num w:numId="229" w16cid:durableId="1707678535">
    <w:abstractNumId w:val="72"/>
  </w:num>
  <w:num w:numId="230" w16cid:durableId="1707678535">
    <w:abstractNumId w:val="72"/>
  </w:num>
  <w:num w:numId="231" w16cid:durableId="918833178">
    <w:abstractNumId w:val="83"/>
    <w:lvlOverride w:ilvl="0">
      <w:lvl w:ilvl="0">
        <w:numFmt w:val="decimal"/>
        <w:lvlText w:val="%1."/>
        <w:lvlJc w:val="left"/>
      </w:lvl>
    </w:lvlOverride>
  </w:num>
  <w:num w:numId="232" w16cid:durableId="918833178">
    <w:abstractNumId w:val="83"/>
  </w:num>
  <w:num w:numId="233" w16cid:durableId="918833178">
    <w:abstractNumId w:val="83"/>
  </w:num>
  <w:num w:numId="234" w16cid:durableId="918833178">
    <w:abstractNumId w:val="83"/>
  </w:num>
  <w:num w:numId="235" w16cid:durableId="918833178">
    <w:abstractNumId w:val="83"/>
  </w:num>
  <w:num w:numId="236" w16cid:durableId="918833178">
    <w:abstractNumId w:val="83"/>
  </w:num>
  <w:num w:numId="237" w16cid:durableId="918833178">
    <w:abstractNumId w:val="83"/>
  </w:num>
  <w:num w:numId="238" w16cid:durableId="918833178">
    <w:abstractNumId w:val="83"/>
  </w:num>
  <w:num w:numId="239" w16cid:durableId="1282686064">
    <w:abstractNumId w:val="92"/>
  </w:num>
  <w:num w:numId="240" w16cid:durableId="1393847338">
    <w:abstractNumId w:val="12"/>
  </w:num>
  <w:num w:numId="241" w16cid:durableId="1206525077">
    <w:abstractNumId w:val="46"/>
  </w:num>
  <w:num w:numId="242" w16cid:durableId="1030840219">
    <w:abstractNumId w:val="127"/>
  </w:num>
  <w:num w:numId="243" w16cid:durableId="326175633">
    <w:abstractNumId w:val="69"/>
  </w:num>
  <w:num w:numId="244" w16cid:durableId="326175633">
    <w:abstractNumId w:val="69"/>
  </w:num>
  <w:num w:numId="245" w16cid:durableId="980697479">
    <w:abstractNumId w:val="40"/>
    <w:lvlOverride w:ilvl="0">
      <w:lvl w:ilvl="0">
        <w:numFmt w:val="decimal"/>
        <w:lvlText w:val="%1."/>
        <w:lvlJc w:val="left"/>
      </w:lvl>
    </w:lvlOverride>
  </w:num>
  <w:num w:numId="246" w16cid:durableId="980697479">
    <w:abstractNumId w:val="40"/>
  </w:num>
  <w:num w:numId="247" w16cid:durableId="980697479">
    <w:abstractNumId w:val="40"/>
  </w:num>
  <w:num w:numId="248" w16cid:durableId="980697479">
    <w:abstractNumId w:val="40"/>
  </w:num>
  <w:num w:numId="249" w16cid:durableId="980697479">
    <w:abstractNumId w:val="40"/>
  </w:num>
  <w:num w:numId="250" w16cid:durableId="394593650">
    <w:abstractNumId w:val="10"/>
    <w:lvlOverride w:ilvl="0">
      <w:lvl w:ilvl="0">
        <w:numFmt w:val="decimal"/>
        <w:lvlText w:val="%1."/>
        <w:lvlJc w:val="left"/>
      </w:lvl>
    </w:lvlOverride>
  </w:num>
  <w:num w:numId="251" w16cid:durableId="394593650">
    <w:abstractNumId w:val="10"/>
  </w:num>
  <w:num w:numId="252" w16cid:durableId="394593650">
    <w:abstractNumId w:val="10"/>
  </w:num>
  <w:num w:numId="253" w16cid:durableId="394593650">
    <w:abstractNumId w:val="10"/>
  </w:num>
  <w:num w:numId="254" w16cid:durableId="394593650">
    <w:abstractNumId w:val="10"/>
  </w:num>
  <w:num w:numId="255" w16cid:durableId="394593650">
    <w:abstractNumId w:val="10"/>
  </w:num>
  <w:num w:numId="256" w16cid:durableId="394593650">
    <w:abstractNumId w:val="10"/>
  </w:num>
  <w:num w:numId="257" w16cid:durableId="394593650">
    <w:abstractNumId w:val="10"/>
  </w:num>
  <w:num w:numId="258" w16cid:durableId="394593650">
    <w:abstractNumId w:val="10"/>
  </w:num>
  <w:num w:numId="259" w16cid:durableId="125903065">
    <w:abstractNumId w:val="13"/>
    <w:lvlOverride w:ilvl="0">
      <w:lvl w:ilvl="0">
        <w:numFmt w:val="decimal"/>
        <w:lvlText w:val="%1."/>
        <w:lvlJc w:val="left"/>
      </w:lvl>
    </w:lvlOverride>
  </w:num>
  <w:num w:numId="260" w16cid:durableId="1781411635">
    <w:abstractNumId w:val="33"/>
    <w:lvlOverride w:ilvl="0">
      <w:lvl w:ilvl="0">
        <w:numFmt w:val="lowerLetter"/>
        <w:lvlText w:val="%1."/>
        <w:lvlJc w:val="left"/>
      </w:lvl>
    </w:lvlOverride>
  </w:num>
  <w:num w:numId="261" w16cid:durableId="1781411635">
    <w:abstractNumId w:val="33"/>
  </w:num>
  <w:num w:numId="262" w16cid:durableId="1781411635">
    <w:abstractNumId w:val="33"/>
  </w:num>
  <w:num w:numId="263" w16cid:durableId="1781411635">
    <w:abstractNumId w:val="33"/>
  </w:num>
  <w:num w:numId="264" w16cid:durableId="1781411635">
    <w:abstractNumId w:val="33"/>
  </w:num>
  <w:num w:numId="265" w16cid:durableId="1781411635">
    <w:abstractNumId w:val="33"/>
  </w:num>
  <w:num w:numId="266" w16cid:durableId="1781411635">
    <w:abstractNumId w:val="33"/>
  </w:num>
  <w:num w:numId="267" w16cid:durableId="1781411635">
    <w:abstractNumId w:val="33"/>
  </w:num>
  <w:num w:numId="268" w16cid:durableId="294408971">
    <w:abstractNumId w:val="22"/>
  </w:num>
  <w:num w:numId="269" w16cid:durableId="667516005">
    <w:abstractNumId w:val="34"/>
  </w:num>
  <w:num w:numId="270" w16cid:durableId="37821773">
    <w:abstractNumId w:val="14"/>
  </w:num>
  <w:num w:numId="271" w16cid:durableId="1036196456">
    <w:abstractNumId w:val="16"/>
  </w:num>
  <w:num w:numId="272" w16cid:durableId="1044254075">
    <w:abstractNumId w:val="73"/>
  </w:num>
  <w:num w:numId="273" w16cid:durableId="1781292604">
    <w:abstractNumId w:val="128"/>
  </w:num>
  <w:num w:numId="274" w16cid:durableId="1769037569">
    <w:abstractNumId w:val="90"/>
  </w:num>
  <w:num w:numId="275" w16cid:durableId="1762142963">
    <w:abstractNumId w:val="48"/>
  </w:num>
  <w:num w:numId="276" w16cid:durableId="1913272923">
    <w:abstractNumId w:val="102"/>
  </w:num>
  <w:num w:numId="277" w16cid:durableId="15430771">
    <w:abstractNumId w:val="110"/>
    <w:lvlOverride w:ilvl="0">
      <w:startOverride w:val="1"/>
    </w:lvlOverride>
  </w:num>
  <w:num w:numId="278" w16cid:durableId="1366909115">
    <w:abstractNumId w:val="91"/>
  </w:num>
  <w:num w:numId="279" w16cid:durableId="570165701">
    <w:abstractNumId w:val="1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B33"/>
    <w:rsid w:val="0000442B"/>
    <w:rsid w:val="00025835"/>
    <w:rsid w:val="0003405A"/>
    <w:rsid w:val="00035190"/>
    <w:rsid w:val="000400BE"/>
    <w:rsid w:val="0004489F"/>
    <w:rsid w:val="000559A6"/>
    <w:rsid w:val="00067C79"/>
    <w:rsid w:val="00092495"/>
    <w:rsid w:val="000938FF"/>
    <w:rsid w:val="00096DA4"/>
    <w:rsid w:val="00097734"/>
    <w:rsid w:val="000A3C19"/>
    <w:rsid w:val="000A4356"/>
    <w:rsid w:val="000A4F46"/>
    <w:rsid w:val="000A5654"/>
    <w:rsid w:val="000F227B"/>
    <w:rsid w:val="000F793E"/>
    <w:rsid w:val="001032BC"/>
    <w:rsid w:val="001253C4"/>
    <w:rsid w:val="0012569C"/>
    <w:rsid w:val="00146661"/>
    <w:rsid w:val="001475C7"/>
    <w:rsid w:val="001529A0"/>
    <w:rsid w:val="0015318B"/>
    <w:rsid w:val="00157997"/>
    <w:rsid w:val="00173124"/>
    <w:rsid w:val="00176791"/>
    <w:rsid w:val="001846D0"/>
    <w:rsid w:val="0019024F"/>
    <w:rsid w:val="00190479"/>
    <w:rsid w:val="00192D1A"/>
    <w:rsid w:val="001A77E0"/>
    <w:rsid w:val="001B047A"/>
    <w:rsid w:val="001B4B13"/>
    <w:rsid w:val="001B7D7D"/>
    <w:rsid w:val="00207D14"/>
    <w:rsid w:val="00211591"/>
    <w:rsid w:val="00221C96"/>
    <w:rsid w:val="002228AC"/>
    <w:rsid w:val="00223C12"/>
    <w:rsid w:val="00251963"/>
    <w:rsid w:val="00254D95"/>
    <w:rsid w:val="00283D04"/>
    <w:rsid w:val="0028681F"/>
    <w:rsid w:val="002C351C"/>
    <w:rsid w:val="002C5745"/>
    <w:rsid w:val="002D36C3"/>
    <w:rsid w:val="002D63C1"/>
    <w:rsid w:val="002E1BBA"/>
    <w:rsid w:val="002E2123"/>
    <w:rsid w:val="002E2F54"/>
    <w:rsid w:val="002F1BFB"/>
    <w:rsid w:val="002F5C1D"/>
    <w:rsid w:val="002F680A"/>
    <w:rsid w:val="00302284"/>
    <w:rsid w:val="003118CF"/>
    <w:rsid w:val="00326698"/>
    <w:rsid w:val="003315E0"/>
    <w:rsid w:val="00342D86"/>
    <w:rsid w:val="00344899"/>
    <w:rsid w:val="003459AE"/>
    <w:rsid w:val="00360760"/>
    <w:rsid w:val="00380FC4"/>
    <w:rsid w:val="00383A85"/>
    <w:rsid w:val="00390382"/>
    <w:rsid w:val="003937DA"/>
    <w:rsid w:val="003A425E"/>
    <w:rsid w:val="003A6A65"/>
    <w:rsid w:val="003B7A9D"/>
    <w:rsid w:val="003C0267"/>
    <w:rsid w:val="003C31BF"/>
    <w:rsid w:val="003D26A6"/>
    <w:rsid w:val="003E0D47"/>
    <w:rsid w:val="003E3C13"/>
    <w:rsid w:val="003F6AE2"/>
    <w:rsid w:val="00411653"/>
    <w:rsid w:val="00412284"/>
    <w:rsid w:val="004230A4"/>
    <w:rsid w:val="00424160"/>
    <w:rsid w:val="00462147"/>
    <w:rsid w:val="00467BC1"/>
    <w:rsid w:val="00481503"/>
    <w:rsid w:val="00494378"/>
    <w:rsid w:val="004A7233"/>
    <w:rsid w:val="004C3558"/>
    <w:rsid w:val="004D0AA1"/>
    <w:rsid w:val="004D0C13"/>
    <w:rsid w:val="004E10AD"/>
    <w:rsid w:val="004E5017"/>
    <w:rsid w:val="004F0EE8"/>
    <w:rsid w:val="00501EE8"/>
    <w:rsid w:val="005144BA"/>
    <w:rsid w:val="00521F0A"/>
    <w:rsid w:val="00522CBD"/>
    <w:rsid w:val="00526491"/>
    <w:rsid w:val="00534D9E"/>
    <w:rsid w:val="00542E3D"/>
    <w:rsid w:val="00553E0E"/>
    <w:rsid w:val="00570B77"/>
    <w:rsid w:val="005A3494"/>
    <w:rsid w:val="005B23EB"/>
    <w:rsid w:val="005C0922"/>
    <w:rsid w:val="005C4467"/>
    <w:rsid w:val="005C5BD1"/>
    <w:rsid w:val="005D1993"/>
    <w:rsid w:val="00601AF5"/>
    <w:rsid w:val="00607593"/>
    <w:rsid w:val="006106F8"/>
    <w:rsid w:val="0063275F"/>
    <w:rsid w:val="00633A95"/>
    <w:rsid w:val="00640516"/>
    <w:rsid w:val="00643E19"/>
    <w:rsid w:val="0066258A"/>
    <w:rsid w:val="00665ECF"/>
    <w:rsid w:val="00693E44"/>
    <w:rsid w:val="00696123"/>
    <w:rsid w:val="006A2CAA"/>
    <w:rsid w:val="006A4847"/>
    <w:rsid w:val="006B1E41"/>
    <w:rsid w:val="006D108B"/>
    <w:rsid w:val="006E2B33"/>
    <w:rsid w:val="006E4357"/>
    <w:rsid w:val="006F308F"/>
    <w:rsid w:val="006F73D2"/>
    <w:rsid w:val="007065CC"/>
    <w:rsid w:val="007215F9"/>
    <w:rsid w:val="00722B47"/>
    <w:rsid w:val="007231EC"/>
    <w:rsid w:val="007372ED"/>
    <w:rsid w:val="00761D2A"/>
    <w:rsid w:val="00763739"/>
    <w:rsid w:val="00764A30"/>
    <w:rsid w:val="00770DC5"/>
    <w:rsid w:val="00775454"/>
    <w:rsid w:val="00786D55"/>
    <w:rsid w:val="007877FB"/>
    <w:rsid w:val="007A5085"/>
    <w:rsid w:val="007B420E"/>
    <w:rsid w:val="007B4DC4"/>
    <w:rsid w:val="007D45F3"/>
    <w:rsid w:val="007E62D7"/>
    <w:rsid w:val="007F1D7D"/>
    <w:rsid w:val="007F69CD"/>
    <w:rsid w:val="00821C30"/>
    <w:rsid w:val="008306F0"/>
    <w:rsid w:val="0087087F"/>
    <w:rsid w:val="00872C5C"/>
    <w:rsid w:val="00874EB6"/>
    <w:rsid w:val="00886FE1"/>
    <w:rsid w:val="008B334C"/>
    <w:rsid w:val="008B345E"/>
    <w:rsid w:val="008B6C85"/>
    <w:rsid w:val="008C138D"/>
    <w:rsid w:val="008C227E"/>
    <w:rsid w:val="008C3849"/>
    <w:rsid w:val="008C6237"/>
    <w:rsid w:val="008D5AA5"/>
    <w:rsid w:val="008F4DCA"/>
    <w:rsid w:val="009206CD"/>
    <w:rsid w:val="0095078C"/>
    <w:rsid w:val="00966C7D"/>
    <w:rsid w:val="00975965"/>
    <w:rsid w:val="0098564A"/>
    <w:rsid w:val="00987E9A"/>
    <w:rsid w:val="00990368"/>
    <w:rsid w:val="0099473A"/>
    <w:rsid w:val="009A6CD7"/>
    <w:rsid w:val="009B7FC6"/>
    <w:rsid w:val="009C2710"/>
    <w:rsid w:val="009C47B0"/>
    <w:rsid w:val="009D6608"/>
    <w:rsid w:val="009E114E"/>
    <w:rsid w:val="009E3165"/>
    <w:rsid w:val="009E4127"/>
    <w:rsid w:val="009E4A56"/>
    <w:rsid w:val="009F5EEC"/>
    <w:rsid w:val="00A00327"/>
    <w:rsid w:val="00A0401E"/>
    <w:rsid w:val="00A0765D"/>
    <w:rsid w:val="00A1551C"/>
    <w:rsid w:val="00A404D5"/>
    <w:rsid w:val="00A431AD"/>
    <w:rsid w:val="00A61E8B"/>
    <w:rsid w:val="00A72ECB"/>
    <w:rsid w:val="00A804D2"/>
    <w:rsid w:val="00A80FC5"/>
    <w:rsid w:val="00A8659E"/>
    <w:rsid w:val="00AA1EA2"/>
    <w:rsid w:val="00AB2DC0"/>
    <w:rsid w:val="00AC3604"/>
    <w:rsid w:val="00AE5F2B"/>
    <w:rsid w:val="00AF3574"/>
    <w:rsid w:val="00B04AE5"/>
    <w:rsid w:val="00B122E4"/>
    <w:rsid w:val="00B13038"/>
    <w:rsid w:val="00B17C43"/>
    <w:rsid w:val="00B209FB"/>
    <w:rsid w:val="00B21228"/>
    <w:rsid w:val="00B24F11"/>
    <w:rsid w:val="00B30B8A"/>
    <w:rsid w:val="00B33C79"/>
    <w:rsid w:val="00B346E4"/>
    <w:rsid w:val="00B5078A"/>
    <w:rsid w:val="00B626BF"/>
    <w:rsid w:val="00B6399E"/>
    <w:rsid w:val="00B8626B"/>
    <w:rsid w:val="00B913E9"/>
    <w:rsid w:val="00B94601"/>
    <w:rsid w:val="00BA5E07"/>
    <w:rsid w:val="00BA6CFC"/>
    <w:rsid w:val="00BB0994"/>
    <w:rsid w:val="00BC356F"/>
    <w:rsid w:val="00BD1277"/>
    <w:rsid w:val="00BD2083"/>
    <w:rsid w:val="00C1118D"/>
    <w:rsid w:val="00C158C0"/>
    <w:rsid w:val="00C30B45"/>
    <w:rsid w:val="00C34436"/>
    <w:rsid w:val="00C42785"/>
    <w:rsid w:val="00C44FA2"/>
    <w:rsid w:val="00C520D3"/>
    <w:rsid w:val="00C532AF"/>
    <w:rsid w:val="00C60B83"/>
    <w:rsid w:val="00C70F0B"/>
    <w:rsid w:val="00C94B03"/>
    <w:rsid w:val="00CA3011"/>
    <w:rsid w:val="00CC0F47"/>
    <w:rsid w:val="00CC1404"/>
    <w:rsid w:val="00CE75AA"/>
    <w:rsid w:val="00CF068F"/>
    <w:rsid w:val="00CF1054"/>
    <w:rsid w:val="00CF513F"/>
    <w:rsid w:val="00D0414A"/>
    <w:rsid w:val="00D1305E"/>
    <w:rsid w:val="00D14B24"/>
    <w:rsid w:val="00D1758A"/>
    <w:rsid w:val="00D40D5F"/>
    <w:rsid w:val="00D472A2"/>
    <w:rsid w:val="00D57D2A"/>
    <w:rsid w:val="00D65D24"/>
    <w:rsid w:val="00D74A7D"/>
    <w:rsid w:val="00D777B3"/>
    <w:rsid w:val="00D90104"/>
    <w:rsid w:val="00D90AF7"/>
    <w:rsid w:val="00D92B44"/>
    <w:rsid w:val="00DA1DCE"/>
    <w:rsid w:val="00DA2C7F"/>
    <w:rsid w:val="00DA349B"/>
    <w:rsid w:val="00DC0569"/>
    <w:rsid w:val="00DC190B"/>
    <w:rsid w:val="00DC25DE"/>
    <w:rsid w:val="00DC5DD7"/>
    <w:rsid w:val="00DD5720"/>
    <w:rsid w:val="00DF475D"/>
    <w:rsid w:val="00E05ED2"/>
    <w:rsid w:val="00E0613E"/>
    <w:rsid w:val="00E07F03"/>
    <w:rsid w:val="00E1404D"/>
    <w:rsid w:val="00E1443E"/>
    <w:rsid w:val="00E2412B"/>
    <w:rsid w:val="00E376AA"/>
    <w:rsid w:val="00E62A7F"/>
    <w:rsid w:val="00EA2801"/>
    <w:rsid w:val="00EB1C70"/>
    <w:rsid w:val="00EB6755"/>
    <w:rsid w:val="00EB6D1C"/>
    <w:rsid w:val="00EC004C"/>
    <w:rsid w:val="00ED71A2"/>
    <w:rsid w:val="00EE0F35"/>
    <w:rsid w:val="00EE3823"/>
    <w:rsid w:val="00EF3A05"/>
    <w:rsid w:val="00EF3C12"/>
    <w:rsid w:val="00EF404C"/>
    <w:rsid w:val="00EF5FEB"/>
    <w:rsid w:val="00F06C0A"/>
    <w:rsid w:val="00F07079"/>
    <w:rsid w:val="00F12680"/>
    <w:rsid w:val="00F3104B"/>
    <w:rsid w:val="00F376A9"/>
    <w:rsid w:val="00F530AD"/>
    <w:rsid w:val="00F57FEB"/>
    <w:rsid w:val="00F63C67"/>
    <w:rsid w:val="00F66A1C"/>
    <w:rsid w:val="00F8376D"/>
    <w:rsid w:val="00F905EA"/>
    <w:rsid w:val="00FA74A2"/>
    <w:rsid w:val="00FB2BFD"/>
    <w:rsid w:val="00FB4D7D"/>
    <w:rsid w:val="00FB7C35"/>
    <w:rsid w:val="00FB7DA2"/>
    <w:rsid w:val="00FE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10E175"/>
  <w15:chartTrackingRefBased/>
  <w15:docId w15:val="{738B69F7-8D1F-4731-B5D4-DB69BBE13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8306F0"/>
    <w:pPr>
      <w:suppressAutoHyphens/>
      <w:autoSpaceDE w:val="0"/>
      <w:autoSpaceDN w:val="0"/>
      <w:adjustRightInd w:val="0"/>
      <w:spacing w:after="180" w:line="276" w:lineRule="auto"/>
      <w:jc w:val="both"/>
      <w:textAlignment w:val="center"/>
    </w:pPr>
    <w:rPr>
      <w:rFonts w:ascii="Roboto" w:hAnsi="Roboto" w:cs="Twinkl"/>
      <w:color w:val="1C1C1C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8306F0"/>
    <w:pPr>
      <w:spacing w:after="240" w:line="240" w:lineRule="auto"/>
      <w:jc w:val="left"/>
      <w:outlineLvl w:val="0"/>
    </w:pPr>
    <w:rPr>
      <w:b/>
      <w:sz w:val="48"/>
      <w:szCs w:val="48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501EE8"/>
    <w:pPr>
      <w:spacing w:before="57" w:after="0"/>
      <w:outlineLvl w:val="1"/>
    </w:pPr>
    <w:rPr>
      <w:b/>
      <w:bCs/>
      <w:sz w:val="28"/>
      <w:szCs w:val="28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251963"/>
    <w:pPr>
      <w:spacing w:before="180" w:after="2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rsid w:val="00DA1DCE"/>
    <w:pPr>
      <w:spacing w:after="0"/>
      <w:outlineLvl w:val="3"/>
    </w:pPr>
    <w:rPr>
      <w:b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F690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F460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F460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7373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7373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link w:val="ListParagraphChar"/>
    <w:uiPriority w:val="34"/>
    <w:qFormat/>
    <w:rsid w:val="008306F0"/>
    <w:pPr>
      <w:numPr>
        <w:numId w:val="1"/>
      </w:numPr>
      <w:spacing w:after="60"/>
      <w:ind w:left="397" w:hanging="227"/>
      <w:jc w:val="left"/>
    </w:pPr>
    <w:rPr>
      <w:lang w:eastAsia="en-US"/>
    </w:rPr>
  </w:style>
  <w:style w:type="paragraph" w:customStyle="1" w:styleId="Bullets-Twinkl">
    <w:name w:val="Bullets - Twinkl"/>
    <w:basedOn w:val="ListParagraph"/>
    <w:link w:val="Bullets-TwinklChar"/>
    <w:rsid w:val="004E5017"/>
    <w:pPr>
      <w:spacing w:after="170" w:line="360" w:lineRule="atLeast"/>
      <w:ind w:left="357" w:hanging="357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8306F0"/>
    <w:rPr>
      <w:rFonts w:ascii="Roboto" w:hAnsi="Roboto" w:cs="Twinkl"/>
      <w:b/>
      <w:color w:val="1C1C1C"/>
      <w:sz w:val="48"/>
      <w:szCs w:val="48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501EE8"/>
    <w:rPr>
      <w:rFonts w:ascii="Roboto" w:hAnsi="Roboto" w:cs="Twinkl"/>
      <w:b/>
      <w:bCs/>
      <w:color w:val="1C1C1C"/>
      <w:sz w:val="28"/>
      <w:szCs w:val="28"/>
    </w:rPr>
  </w:style>
  <w:style w:type="character" w:customStyle="1" w:styleId="Heading3Char">
    <w:name w:val="Heading 3 Char"/>
    <w:aliases w:val="Heading 3 - Twinkl Char"/>
    <w:link w:val="Heading3"/>
    <w:uiPriority w:val="99"/>
    <w:rsid w:val="00251963"/>
    <w:rPr>
      <w:rFonts w:ascii="Roboto" w:hAnsi="Roboto" w:cs="Twinkl"/>
      <w:b/>
      <w:bCs/>
      <w:color w:val="1C1C1C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DA1DCE"/>
    <w:rPr>
      <w:rFonts w:ascii="Roboto" w:hAnsi="Roboto" w:cs="Twinkl"/>
      <w:b/>
      <w:color w:val="1C1C1C"/>
      <w:sz w:val="22"/>
      <w:szCs w:val="26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rsid w:val="006E2B33"/>
    <w:pPr>
      <w:spacing w:before="57" w:after="0"/>
    </w:pPr>
    <w:rPr>
      <w:rFonts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E2B33"/>
    <w:rPr>
      <w:rFonts w:ascii="Roboto" w:hAnsi="Roboto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rsid w:val="007A5085"/>
    <w:pPr>
      <w:numPr>
        <w:numId w:val="2"/>
      </w:numPr>
      <w:ind w:left="737" w:hanging="397"/>
      <w:jc w:val="left"/>
    </w:pPr>
  </w:style>
  <w:style w:type="character" w:customStyle="1" w:styleId="NumberedBullets-TwinklChar">
    <w:name w:val="Numbered Bullets - Twinkl Char"/>
    <w:link w:val="NumberedBullets-Twinkl"/>
    <w:rsid w:val="007A5085"/>
    <w:rPr>
      <w:rFonts w:ascii="Roboto" w:hAnsi="Roboto" w:cs="Twinkl"/>
      <w:color w:val="1C1C1C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8306F0"/>
    <w:pPr>
      <w:spacing w:after="60"/>
      <w:ind w:left="397" w:hanging="227"/>
    </w:pPr>
  </w:style>
  <w:style w:type="character" w:customStyle="1" w:styleId="IndentedNumberedBullets-TwinklChar">
    <w:name w:val="Indented Numbered Bullets - Twinkl Char"/>
    <w:link w:val="IndentedNumberedBullets-Twinkl"/>
    <w:rsid w:val="008306F0"/>
    <w:rPr>
      <w:rFonts w:ascii="Roboto" w:hAnsi="Roboto" w:cs="Twinkl"/>
      <w:color w:val="1C1C1C"/>
      <w:szCs w:val="26"/>
    </w:rPr>
  </w:style>
  <w:style w:type="paragraph" w:customStyle="1" w:styleId="PageNumbers-Twinkl">
    <w:name w:val="Page Numbers - Twinkl"/>
    <w:basedOn w:val="Header"/>
    <w:link w:val="PageNumbers-TwinklChar"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F690B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F4607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F4607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7373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73737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6E2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12680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ub-Heading">
    <w:name w:val="Sub-Heading"/>
    <w:basedOn w:val="Heading4"/>
    <w:link w:val="Sub-HeadingChar"/>
    <w:rsid w:val="00D57D2A"/>
    <w:pPr>
      <w:numPr>
        <w:numId w:val="6"/>
      </w:numPr>
      <w:jc w:val="left"/>
    </w:pPr>
    <w:rPr>
      <w:sz w:val="28"/>
      <w:szCs w:val="32"/>
      <w:lang w:eastAsia="en-US"/>
    </w:rPr>
  </w:style>
  <w:style w:type="character" w:customStyle="1" w:styleId="Sub-HeadingChar">
    <w:name w:val="Sub-Heading Char"/>
    <w:basedOn w:val="Heading4Char"/>
    <w:link w:val="Sub-Heading"/>
    <w:rsid w:val="00D57D2A"/>
    <w:rPr>
      <w:rFonts w:ascii="Roboto" w:hAnsi="Roboto" w:cs="Twinkl"/>
      <w:b/>
      <w:color w:val="1C1C1C"/>
      <w:sz w:val="28"/>
      <w:szCs w:val="32"/>
      <w:lang w:eastAsia="en-US"/>
    </w:rPr>
  </w:style>
  <w:style w:type="character" w:styleId="Hyperlink">
    <w:name w:val="Hyperlink"/>
    <w:basedOn w:val="DefaultParagraphFont"/>
    <w:uiPriority w:val="99"/>
    <w:unhideWhenUsed/>
    <w:rsid w:val="00B13038"/>
    <w:rPr>
      <w:color w:val="3A4F9D" w:themeColor="hyperlink"/>
      <w:u w:val="single"/>
    </w:rPr>
  </w:style>
  <w:style w:type="paragraph" w:customStyle="1" w:styleId="Style1">
    <w:name w:val="Style1"/>
    <w:basedOn w:val="ListParagraph"/>
    <w:link w:val="Style1Char"/>
    <w:rsid w:val="0012569C"/>
    <w:pPr>
      <w:numPr>
        <w:ilvl w:val="1"/>
        <w:numId w:val="268"/>
      </w:numPr>
      <w:spacing w:after="40"/>
      <w:ind w:left="680" w:hanging="340"/>
    </w:pPr>
    <w:rPr>
      <w:b/>
      <w:bCs/>
      <w:sz w:val="24"/>
      <w:szCs w:val="32"/>
    </w:rPr>
  </w:style>
  <w:style w:type="paragraph" w:customStyle="1" w:styleId="Style2">
    <w:name w:val="Style2"/>
    <w:basedOn w:val="ListParagraph"/>
    <w:link w:val="Style2Char"/>
    <w:rsid w:val="0012569C"/>
    <w:pPr>
      <w:numPr>
        <w:ilvl w:val="2"/>
        <w:numId w:val="268"/>
      </w:numPr>
      <w:ind w:left="1191" w:hanging="170"/>
    </w:pPr>
  </w:style>
  <w:style w:type="character" w:customStyle="1" w:styleId="ListParagraphChar">
    <w:name w:val="List Paragraph Char"/>
    <w:aliases w:val="Indented Bullets - Twinkl Char"/>
    <w:basedOn w:val="DefaultParagraphFont"/>
    <w:link w:val="ListParagraph"/>
    <w:uiPriority w:val="34"/>
    <w:rsid w:val="008306F0"/>
    <w:rPr>
      <w:rFonts w:ascii="Roboto" w:hAnsi="Roboto" w:cs="Twinkl"/>
      <w:color w:val="1C1C1C"/>
      <w:szCs w:val="26"/>
      <w:lang w:eastAsia="en-US"/>
    </w:rPr>
  </w:style>
  <w:style w:type="character" w:customStyle="1" w:styleId="Style1Char">
    <w:name w:val="Style1 Char"/>
    <w:basedOn w:val="ListParagraphChar"/>
    <w:link w:val="Style1"/>
    <w:rsid w:val="0012569C"/>
    <w:rPr>
      <w:rFonts w:ascii="Roboto" w:hAnsi="Roboto" w:cs="Twinkl"/>
      <w:b/>
      <w:bCs/>
      <w:color w:val="1C1C1C"/>
      <w:sz w:val="24"/>
      <w:szCs w:val="32"/>
      <w:lang w:eastAsia="en-US"/>
    </w:rPr>
  </w:style>
  <w:style w:type="paragraph" w:customStyle="1" w:styleId="Style3">
    <w:name w:val="Style3"/>
    <w:basedOn w:val="Normal"/>
    <w:link w:val="Style3Char"/>
    <w:rsid w:val="0012569C"/>
    <w:pPr>
      <w:spacing w:after="80"/>
      <w:ind w:left="680"/>
      <w:jc w:val="left"/>
    </w:pPr>
  </w:style>
  <w:style w:type="character" w:customStyle="1" w:styleId="Style2Char">
    <w:name w:val="Style2 Char"/>
    <w:basedOn w:val="ListParagraphChar"/>
    <w:link w:val="Style2"/>
    <w:rsid w:val="0012569C"/>
    <w:rPr>
      <w:rFonts w:ascii="Roboto" w:hAnsi="Roboto" w:cs="Twinkl"/>
      <w:color w:val="1C1C1C"/>
      <w:szCs w:val="26"/>
      <w:lang w:eastAsia="en-US"/>
    </w:rPr>
  </w:style>
  <w:style w:type="paragraph" w:customStyle="1" w:styleId="Style4">
    <w:name w:val="Style4"/>
    <w:basedOn w:val="ListParagraph"/>
    <w:link w:val="Style4Char"/>
    <w:rsid w:val="00EE0F35"/>
    <w:pPr>
      <w:numPr>
        <w:numId w:val="268"/>
      </w:numPr>
      <w:ind w:left="340" w:hanging="340"/>
    </w:pPr>
    <w:rPr>
      <w:b/>
      <w:bCs/>
      <w:sz w:val="28"/>
      <w:szCs w:val="36"/>
    </w:rPr>
  </w:style>
  <w:style w:type="character" w:customStyle="1" w:styleId="Style3Char">
    <w:name w:val="Style3 Char"/>
    <w:basedOn w:val="DefaultParagraphFont"/>
    <w:link w:val="Style3"/>
    <w:rsid w:val="0012569C"/>
    <w:rPr>
      <w:rFonts w:ascii="Roboto" w:hAnsi="Roboto" w:cs="Twinkl"/>
      <w:color w:val="1C1C1C"/>
      <w:szCs w:val="26"/>
    </w:rPr>
  </w:style>
  <w:style w:type="character" w:customStyle="1" w:styleId="Style4Char">
    <w:name w:val="Style4 Char"/>
    <w:basedOn w:val="ListParagraphChar"/>
    <w:link w:val="Style4"/>
    <w:rsid w:val="00EE0F35"/>
    <w:rPr>
      <w:rFonts w:ascii="Roboto" w:hAnsi="Roboto" w:cs="Twinkl"/>
      <w:b/>
      <w:bCs/>
      <w:color w:val="1C1C1C"/>
      <w:sz w:val="28"/>
      <w:szCs w:val="3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241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s://goddessofrandomthoughts.blogspot.com/2009/02/happy-pancake-day.html" TargetMode="External"/><Relationship Id="rId66" Type="http://schemas.openxmlformats.org/officeDocument/2006/relationships/image" Target="media/image57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9" Type="http://schemas.openxmlformats.org/officeDocument/2006/relationships/image" Target="media/image12.jpeg"/><Relationship Id="rId14" Type="http://schemas.openxmlformats.org/officeDocument/2006/relationships/hyperlink" Target="https://www.scottishstorytellingcentre.com/news-post/?newsid=26816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6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%23%20Resource%20Templates%20and%20Actions\!G%20Drive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Leaders">
      <a:dk1>
        <a:srgbClr val="131313"/>
      </a:dk1>
      <a:lt1>
        <a:sysClr val="window" lastClr="FFFFFF"/>
      </a:lt1>
      <a:dk2>
        <a:srgbClr val="4F4F4E"/>
      </a:dk2>
      <a:lt2>
        <a:srgbClr val="E4E2E9"/>
      </a:lt2>
      <a:accent1>
        <a:srgbClr val="F28D1C"/>
      </a:accent1>
      <a:accent2>
        <a:srgbClr val="29294D"/>
      </a:accent2>
      <a:accent3>
        <a:srgbClr val="3A4F9D"/>
      </a:accent3>
      <a:accent4>
        <a:srgbClr val="724D9A"/>
      </a:accent4>
      <a:accent5>
        <a:srgbClr val="964996"/>
      </a:accent5>
      <a:accent6>
        <a:srgbClr val="CE5399"/>
      </a:accent6>
      <a:hlink>
        <a:srgbClr val="3A4F9D"/>
      </a:hlink>
      <a:folHlink>
        <a:srgbClr val="3A4F9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48D7F-81B5-4D94-B0EE-385E9F2D3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1</TotalTime>
  <Pages>9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Caroline Thomas</cp:lastModifiedBy>
  <cp:revision>3</cp:revision>
  <cp:lastPrinted>2026-02-04T10:48:00Z</cp:lastPrinted>
  <dcterms:created xsi:type="dcterms:W3CDTF">2026-05-07T11:48:00Z</dcterms:created>
  <dcterms:modified xsi:type="dcterms:W3CDTF">2026-05-07T11:48:00Z</dcterms:modified>
</cp:coreProperties>
</file>